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7D17FD" w:rsidP="00AD5BC5">
            <w:pPr>
              <w:jc w:val="both"/>
              <w:rPr>
                <w:b/>
              </w:rPr>
            </w:pPr>
            <w:r>
              <w:rPr>
                <w:b/>
              </w:rPr>
              <w:t>Solicitud de Constancia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7D17FD" w:rsidP="00AD5BC5">
            <w:pPr>
              <w:jc w:val="both"/>
              <w:rPr>
                <w:b/>
              </w:rPr>
            </w:pPr>
            <w:r>
              <w:rPr>
                <w:b/>
              </w:rPr>
              <w:t>13/06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8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CA3390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AF487B" w:rsidRPr="00C1238A" w:rsidRDefault="00AF487B" w:rsidP="00AF487B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AF487B" w:rsidRDefault="007D17FD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A petición de las Aseguradoras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88441B" w:rsidRDefault="00AF487B" w:rsidP="00AF487B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7D17FD" w:rsidRDefault="007D17FD" w:rsidP="00AF487B">
      <w:pPr>
        <w:spacing w:after="0" w:line="240" w:lineRule="auto"/>
        <w:jc w:val="both"/>
        <w:rPr>
          <w:szCs w:val="20"/>
        </w:rPr>
      </w:pPr>
    </w:p>
    <w:p w:rsidR="007D17FD" w:rsidRDefault="007D17FD" w:rsidP="00AF487B">
      <w:pPr>
        <w:spacing w:after="0" w:line="240" w:lineRule="auto"/>
        <w:jc w:val="both"/>
        <w:rPr>
          <w:szCs w:val="20"/>
        </w:rPr>
      </w:pPr>
      <w:r w:rsidRPr="007D17FD">
        <w:rPr>
          <w:szCs w:val="20"/>
        </w:rPr>
        <w:t>1. Solicitud dirigida al Superintendente, suscrita por el Presidente o Representante Legal, indicando el propósito para el cual se está</w:t>
      </w:r>
      <w:r>
        <w:rPr>
          <w:szCs w:val="20"/>
        </w:rPr>
        <w:t xml:space="preserve"> solicitando dicha constancia.</w:t>
      </w:r>
    </w:p>
    <w:sectPr w:rsidR="007D17FD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1A1" w:rsidRDefault="002851A1" w:rsidP="00F90EE2">
      <w:pPr>
        <w:spacing w:after="0" w:line="240" w:lineRule="auto"/>
      </w:pPr>
      <w:r>
        <w:separator/>
      </w:r>
    </w:p>
  </w:endnote>
  <w:endnote w:type="continuationSeparator" w:id="0">
    <w:p w:rsidR="002851A1" w:rsidRDefault="002851A1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8"/>
      <w:docPartObj>
        <w:docPartGallery w:val="Page Numbers (Bottom of Page)"/>
        <w:docPartUnique/>
      </w:docPartObj>
    </w:sdtPr>
    <w:sdtContent>
      <w:p w:rsidR="00CA3390" w:rsidRDefault="003B2015">
        <w:pPr>
          <w:pStyle w:val="Piedepgina"/>
          <w:jc w:val="right"/>
        </w:pPr>
        <w:fldSimple w:instr=" PAGE   \* MERGEFORMAT ">
          <w:r w:rsidR="00732778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1A1" w:rsidRDefault="002851A1" w:rsidP="00F90EE2">
      <w:pPr>
        <w:spacing w:after="0" w:line="240" w:lineRule="auto"/>
      </w:pPr>
      <w:r>
        <w:separator/>
      </w:r>
    </w:p>
  </w:footnote>
  <w:footnote w:type="continuationSeparator" w:id="0">
    <w:p w:rsidR="002851A1" w:rsidRDefault="002851A1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491"/>
    <w:rsid w:val="000247FB"/>
    <w:rsid w:val="0003616D"/>
    <w:rsid w:val="00037BF0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56CFF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851A1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4A00"/>
    <w:rsid w:val="003774E4"/>
    <w:rsid w:val="00380CAC"/>
    <w:rsid w:val="00391E80"/>
    <w:rsid w:val="003A7713"/>
    <w:rsid w:val="003B2015"/>
    <w:rsid w:val="003B4E1D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2348F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2778"/>
    <w:rsid w:val="00733EEE"/>
    <w:rsid w:val="00737B51"/>
    <w:rsid w:val="00751592"/>
    <w:rsid w:val="00756872"/>
    <w:rsid w:val="0077193D"/>
    <w:rsid w:val="00772035"/>
    <w:rsid w:val="007809A8"/>
    <w:rsid w:val="007864BA"/>
    <w:rsid w:val="007C253E"/>
    <w:rsid w:val="007C3B2E"/>
    <w:rsid w:val="007D17FD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8F24BF"/>
    <w:rsid w:val="00900846"/>
    <w:rsid w:val="00900BF5"/>
    <w:rsid w:val="00903533"/>
    <w:rsid w:val="009049E5"/>
    <w:rsid w:val="009174B3"/>
    <w:rsid w:val="00930378"/>
    <w:rsid w:val="0093158B"/>
    <w:rsid w:val="009337D1"/>
    <w:rsid w:val="009347AA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487B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763E5"/>
    <w:rsid w:val="00C92113"/>
    <w:rsid w:val="00C93360"/>
    <w:rsid w:val="00C93FA9"/>
    <w:rsid w:val="00C9571D"/>
    <w:rsid w:val="00CA0772"/>
    <w:rsid w:val="00CA1D7B"/>
    <w:rsid w:val="00CA3390"/>
    <w:rsid w:val="00CC012A"/>
    <w:rsid w:val="00CE7618"/>
    <w:rsid w:val="00D023FD"/>
    <w:rsid w:val="00D20F0C"/>
    <w:rsid w:val="00D31688"/>
    <w:rsid w:val="00D42240"/>
    <w:rsid w:val="00D447C1"/>
    <w:rsid w:val="00D504B7"/>
    <w:rsid w:val="00D533A4"/>
    <w:rsid w:val="00D56EFA"/>
    <w:rsid w:val="00D717A0"/>
    <w:rsid w:val="00D8306A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068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2018-07-02T21:04:00Z</dcterms:created>
  <dcterms:modified xsi:type="dcterms:W3CDTF">2018-07-02T21:04:00Z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