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Default="00380CAC" w:rsidP="00AD5BC5">
            <w:pPr>
              <w:jc w:val="both"/>
              <w:rPr>
                <w:b/>
              </w:rPr>
            </w:pPr>
            <w:r>
              <w:rPr>
                <w:b/>
              </w:rPr>
              <w:t>Autorización de Inscripción de Reaseguradores Extranjeros y de Actualización  de Información.</w:t>
            </w:r>
          </w:p>
          <w:p w:rsidR="008A108D" w:rsidRDefault="008A108D" w:rsidP="00AD5BC5">
            <w:pPr>
              <w:jc w:val="both"/>
            </w:pPr>
          </w:p>
        </w:tc>
      </w:tr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creación: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380CAC" w:rsidP="00AD5BC5">
            <w:pPr>
              <w:jc w:val="both"/>
              <w:rPr>
                <w:b/>
              </w:rPr>
            </w:pPr>
            <w:r>
              <w:rPr>
                <w:b/>
              </w:rPr>
              <w:t>23/03</w:t>
            </w:r>
            <w:r w:rsidR="008A108D" w:rsidRPr="005A00E9">
              <w:rPr>
                <w:b/>
              </w:rPr>
              <w:t>/201</w:t>
            </w:r>
            <w:r>
              <w:rPr>
                <w:b/>
              </w:rPr>
              <w:t>5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última modificación: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2</w:t>
            </w:r>
            <w:r w:rsidR="00F16ECF">
              <w:rPr>
                <w:b/>
              </w:rPr>
              <w:t>0/07</w:t>
            </w:r>
            <w:r w:rsidRPr="005A00E9">
              <w:rPr>
                <w:b/>
              </w:rPr>
              <w:t xml:space="preserve">/2016 </w:t>
            </w:r>
          </w:p>
        </w:tc>
      </w:tr>
    </w:tbl>
    <w:p w:rsidR="008A108D" w:rsidRPr="00D56EFA" w:rsidRDefault="008A108D" w:rsidP="002C5835">
      <w:pPr>
        <w:jc w:val="both"/>
        <w:rPr>
          <w:szCs w:val="24"/>
        </w:rPr>
      </w:pPr>
    </w:p>
    <w:p w:rsidR="00380CAC" w:rsidRPr="00C1238A" w:rsidRDefault="00380CAC" w:rsidP="00380CAC">
      <w:pPr>
        <w:spacing w:after="0" w:line="240" w:lineRule="auto"/>
        <w:jc w:val="both"/>
        <w:rPr>
          <w:b/>
          <w:szCs w:val="20"/>
        </w:rPr>
      </w:pPr>
      <w:r w:rsidRPr="00C1238A">
        <w:rPr>
          <w:b/>
          <w:szCs w:val="20"/>
        </w:rPr>
        <w:t xml:space="preserve">Base Legal: </w:t>
      </w:r>
    </w:p>
    <w:p w:rsidR="00380CAC" w:rsidRDefault="00380CAC" w:rsidP="00380CAC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 w:rsidRPr="00AB4518">
        <w:rPr>
          <w:szCs w:val="20"/>
          <w:lang w:val="es-SV"/>
        </w:rPr>
        <w:t xml:space="preserve">Ley de </w:t>
      </w:r>
      <w:r>
        <w:rPr>
          <w:szCs w:val="20"/>
          <w:lang w:val="es-SV"/>
        </w:rPr>
        <w:t>Sociedades de Seguros</w:t>
      </w:r>
      <w:r w:rsidRPr="00AB4518">
        <w:rPr>
          <w:szCs w:val="20"/>
          <w:lang w:val="es-SV"/>
        </w:rPr>
        <w:t xml:space="preserve">: Artículos </w:t>
      </w:r>
      <w:r>
        <w:rPr>
          <w:szCs w:val="20"/>
          <w:lang w:val="es-SV"/>
        </w:rPr>
        <w:t>39 y 41</w:t>
      </w:r>
      <w:r w:rsidRPr="00AB4518">
        <w:rPr>
          <w:szCs w:val="20"/>
          <w:lang w:val="es-SV"/>
        </w:rPr>
        <w:t xml:space="preserve">. </w:t>
      </w:r>
    </w:p>
    <w:p w:rsidR="00380CAC" w:rsidRDefault="00380CAC" w:rsidP="00380CAC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>
        <w:rPr>
          <w:szCs w:val="20"/>
          <w:lang w:val="es-SV"/>
        </w:rPr>
        <w:t>Reglamento de la Ley de Sociedades de Seguros: Artículos 29, 31, 32 y 33.</w:t>
      </w:r>
    </w:p>
    <w:p w:rsidR="00380CAC" w:rsidRDefault="00380CAC" w:rsidP="00380CAC">
      <w:pPr>
        <w:spacing w:after="0" w:line="240" w:lineRule="auto"/>
        <w:jc w:val="both"/>
        <w:rPr>
          <w:szCs w:val="20"/>
        </w:rPr>
      </w:pPr>
    </w:p>
    <w:p w:rsidR="00380CAC" w:rsidRPr="0088441B" w:rsidRDefault="00380CAC" w:rsidP="00380CAC">
      <w:pPr>
        <w:spacing w:after="0" w:line="240" w:lineRule="auto"/>
        <w:jc w:val="both"/>
        <w:rPr>
          <w:szCs w:val="20"/>
        </w:rPr>
      </w:pPr>
      <w:r w:rsidRPr="0088441B">
        <w:rPr>
          <w:szCs w:val="20"/>
        </w:rPr>
        <w:t>Deber</w:t>
      </w:r>
      <w:r>
        <w:rPr>
          <w:szCs w:val="20"/>
        </w:rPr>
        <w:t>á</w:t>
      </w:r>
      <w:r w:rsidRPr="0088441B">
        <w:rPr>
          <w:szCs w:val="20"/>
        </w:rPr>
        <w:t xml:space="preserve"> presentarse a la Superintendencia </w:t>
      </w:r>
      <w:r>
        <w:rPr>
          <w:szCs w:val="20"/>
        </w:rPr>
        <w:t xml:space="preserve">del Sistema Financiero </w:t>
      </w:r>
      <w:r w:rsidRPr="0088441B">
        <w:rPr>
          <w:szCs w:val="20"/>
        </w:rPr>
        <w:t>la información completa que se detalla a continuación:</w:t>
      </w:r>
    </w:p>
    <w:p w:rsidR="00380CAC" w:rsidRDefault="00380CAC" w:rsidP="00380CAC">
      <w:pPr>
        <w:spacing w:after="0" w:line="240" w:lineRule="auto"/>
        <w:jc w:val="both"/>
        <w:rPr>
          <w:szCs w:val="20"/>
        </w:rPr>
      </w:pPr>
    </w:p>
    <w:p w:rsidR="00380CAC" w:rsidRPr="004C1C5D" w:rsidRDefault="00380CAC" w:rsidP="00380CAC">
      <w:pPr>
        <w:pStyle w:val="Prrafodelista"/>
        <w:numPr>
          <w:ilvl w:val="0"/>
          <w:numId w:val="40"/>
        </w:numPr>
        <w:ind w:left="426" w:hanging="426"/>
        <w:contextualSpacing/>
        <w:jc w:val="both"/>
        <w:rPr>
          <w:b/>
          <w:szCs w:val="20"/>
          <w:lang w:val="es-SV"/>
        </w:rPr>
      </w:pPr>
      <w:r>
        <w:rPr>
          <w:b/>
          <w:szCs w:val="20"/>
          <w:lang w:val="es-SV"/>
        </w:rPr>
        <w:t>Autorización y Renovación de Reaseguradores Extranjeros</w:t>
      </w:r>
    </w:p>
    <w:p w:rsidR="00380CAC" w:rsidRPr="00C1238A" w:rsidRDefault="00380CAC" w:rsidP="00380CAC">
      <w:pPr>
        <w:spacing w:after="0" w:line="240" w:lineRule="auto"/>
        <w:jc w:val="both"/>
        <w:rPr>
          <w:szCs w:val="20"/>
        </w:rPr>
      </w:pPr>
    </w:p>
    <w:p w:rsidR="00380CAC" w:rsidRPr="00F2223A" w:rsidRDefault="00380CAC" w:rsidP="00380CAC">
      <w:pPr>
        <w:spacing w:after="0" w:line="240" w:lineRule="auto"/>
        <w:jc w:val="both"/>
        <w:rPr>
          <w:b/>
          <w:szCs w:val="20"/>
          <w:u w:val="single"/>
        </w:rPr>
      </w:pPr>
      <w:r w:rsidRPr="006F7897">
        <w:rPr>
          <w:b/>
          <w:szCs w:val="20"/>
          <w:u w:val="single"/>
        </w:rPr>
        <w:t>Requisitos Legales</w:t>
      </w:r>
      <w:r w:rsidRPr="00AB4518">
        <w:rPr>
          <w:b/>
          <w:szCs w:val="20"/>
        </w:rPr>
        <w:t>:</w:t>
      </w:r>
    </w:p>
    <w:p w:rsidR="00380CAC" w:rsidRDefault="00380CAC" w:rsidP="00380CAC">
      <w:pPr>
        <w:spacing w:after="0" w:line="240" w:lineRule="auto"/>
        <w:jc w:val="both"/>
      </w:pPr>
    </w:p>
    <w:p w:rsidR="00380CAC" w:rsidRPr="00327C83" w:rsidRDefault="00380CAC" w:rsidP="00380CAC">
      <w:pPr>
        <w:spacing w:after="0" w:line="240" w:lineRule="auto"/>
        <w:jc w:val="both"/>
        <w:rPr>
          <w:b/>
          <w:u w:val="single"/>
        </w:rPr>
      </w:pPr>
      <w:r w:rsidRPr="00327C83">
        <w:rPr>
          <w:b/>
          <w:u w:val="single"/>
        </w:rPr>
        <w:t>Autorización</w:t>
      </w:r>
    </w:p>
    <w:p w:rsidR="00380CAC" w:rsidRDefault="00380CAC" w:rsidP="00380CAC">
      <w:pPr>
        <w:spacing w:after="0" w:line="240" w:lineRule="auto"/>
        <w:jc w:val="both"/>
      </w:pPr>
    </w:p>
    <w:p w:rsidR="00380CAC" w:rsidRDefault="00380CAC" w:rsidP="00380CAC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lang w:val="es-SV"/>
        </w:rPr>
      </w:pPr>
      <w:r w:rsidRPr="00380CAC">
        <w:rPr>
          <w:lang w:val="es-SV"/>
        </w:rPr>
        <w:t>Solicitud expresa dirigida al Superintendente, suscrita por el Presidente, Representante Legal o apoderado de la sociedad de seguros interesada en inscribir a la sociedad reaseguradora extranjera en el registro correspondiente que lleva</w:t>
      </w:r>
      <w:r>
        <w:rPr>
          <w:lang w:val="es-SV"/>
        </w:rPr>
        <w:t xml:space="preserve"> esta Superintendencia, detallando la siguiente información de la sociedad reaseguradora:</w:t>
      </w:r>
    </w:p>
    <w:p w:rsidR="00380CAC" w:rsidRDefault="00380CAC" w:rsidP="00380CAC">
      <w:pPr>
        <w:pStyle w:val="Prrafodelista"/>
        <w:tabs>
          <w:tab w:val="left" w:pos="-1440"/>
        </w:tabs>
        <w:ind w:left="284" w:right="57"/>
        <w:jc w:val="both"/>
        <w:rPr>
          <w:lang w:val="es-SV"/>
        </w:rPr>
      </w:pPr>
    </w:p>
    <w:p w:rsidR="00380CAC" w:rsidRDefault="00380CAC" w:rsidP="00380CAC">
      <w:pPr>
        <w:pStyle w:val="Textoindependiente"/>
        <w:numPr>
          <w:ilvl w:val="0"/>
          <w:numId w:val="32"/>
        </w:numPr>
        <w:ind w:left="709" w:hanging="283"/>
        <w:jc w:val="both"/>
      </w:pPr>
      <w:r w:rsidRPr="00637CFE">
        <w:t>Nombre, razón social o denominación</w:t>
      </w:r>
      <w:r>
        <w:t xml:space="preserve"> del reasegurador</w:t>
      </w:r>
    </w:p>
    <w:p w:rsidR="00380CAC" w:rsidRDefault="00380CAC" w:rsidP="00380CAC">
      <w:pPr>
        <w:pStyle w:val="Textoindependiente"/>
        <w:numPr>
          <w:ilvl w:val="0"/>
          <w:numId w:val="32"/>
        </w:numPr>
        <w:ind w:left="709" w:hanging="283"/>
        <w:jc w:val="both"/>
      </w:pPr>
      <w:r>
        <w:t>Nombre y dirección de correo electrónico del Presidente o Representante Legal del Reasegurador</w:t>
      </w:r>
    </w:p>
    <w:p w:rsidR="00380CAC" w:rsidRDefault="00380CAC" w:rsidP="00380CAC">
      <w:pPr>
        <w:pStyle w:val="Textoindependiente"/>
        <w:numPr>
          <w:ilvl w:val="0"/>
          <w:numId w:val="32"/>
        </w:numPr>
        <w:ind w:left="709" w:hanging="283"/>
        <w:jc w:val="both"/>
      </w:pPr>
      <w:r>
        <w:t>D</w:t>
      </w:r>
      <w:r w:rsidRPr="00637CFE">
        <w:t>irección particular</w:t>
      </w:r>
      <w:r>
        <w:t xml:space="preserve"> del Reasegurador</w:t>
      </w:r>
    </w:p>
    <w:p w:rsidR="00380CAC" w:rsidRPr="00327C83" w:rsidRDefault="00380CAC" w:rsidP="00380CAC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 w:rsidRPr="00327C83">
        <w:rPr>
          <w:rFonts w:cs="Arial"/>
          <w:lang w:val="es-SV"/>
        </w:rPr>
        <w:t xml:space="preserve">Memoria </w:t>
      </w:r>
      <w:r>
        <w:rPr>
          <w:rFonts w:cs="Arial"/>
          <w:lang w:val="es-SV"/>
        </w:rPr>
        <w:t>a</w:t>
      </w:r>
      <w:r w:rsidRPr="00327C83">
        <w:rPr>
          <w:rFonts w:cs="Arial"/>
          <w:lang w:val="es-SV"/>
        </w:rPr>
        <w:t>nual y estados financieros del reasegurador debidamente auditados, correspondientes a los últimos 3 años anteriores a la fecha de la solicitud de inscripción.</w:t>
      </w:r>
    </w:p>
    <w:p w:rsidR="00380CAC" w:rsidRPr="00327C83" w:rsidRDefault="00380CAC" w:rsidP="00380CAC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SV"/>
        </w:rPr>
      </w:pPr>
    </w:p>
    <w:p w:rsidR="00380CAC" w:rsidRPr="00327C83" w:rsidRDefault="00380CAC" w:rsidP="00380CAC">
      <w:pPr>
        <w:pStyle w:val="Prrafodelista"/>
        <w:numPr>
          <w:ilvl w:val="0"/>
          <w:numId w:val="41"/>
        </w:numPr>
        <w:tabs>
          <w:tab w:val="left" w:pos="-1440"/>
          <w:tab w:val="left" w:pos="0"/>
        </w:tabs>
        <w:ind w:left="284" w:right="57" w:hanging="284"/>
        <w:jc w:val="both"/>
        <w:rPr>
          <w:rFonts w:cs="Arial"/>
          <w:lang w:val="es-SV"/>
        </w:rPr>
      </w:pPr>
      <w:r w:rsidRPr="00327C83">
        <w:rPr>
          <w:rFonts w:cs="Arial"/>
          <w:lang w:val="es-SV"/>
        </w:rPr>
        <w:t xml:space="preserve">Certificación de la constitución legal del reasegurador, emitido por la autoridad competente del país de origen. </w:t>
      </w:r>
    </w:p>
    <w:p w:rsidR="00380CAC" w:rsidRPr="00327C83" w:rsidRDefault="00380CAC" w:rsidP="00380CAC">
      <w:pPr>
        <w:pStyle w:val="Prrafodelista"/>
        <w:tabs>
          <w:tab w:val="left" w:pos="-1440"/>
        </w:tabs>
        <w:ind w:right="57"/>
        <w:jc w:val="both"/>
        <w:rPr>
          <w:rFonts w:cs="Arial"/>
          <w:lang w:val="es-SV"/>
        </w:rPr>
      </w:pPr>
    </w:p>
    <w:p w:rsidR="00380CAC" w:rsidRPr="00327C83" w:rsidRDefault="00380CAC" w:rsidP="00380CAC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>
        <w:rPr>
          <w:rFonts w:cs="Arial"/>
          <w:lang w:val="es-SV"/>
        </w:rPr>
        <w:t>Informe completo de la c</w:t>
      </w:r>
      <w:r w:rsidRPr="00327C83">
        <w:rPr>
          <w:rFonts w:cs="Arial"/>
          <w:lang w:val="es-SV"/>
        </w:rPr>
        <w:t xml:space="preserve">lasificación internacional </w:t>
      </w:r>
      <w:r>
        <w:rPr>
          <w:rFonts w:cs="Arial"/>
          <w:lang w:val="es-SV"/>
        </w:rPr>
        <w:t xml:space="preserve">de riesgos </w:t>
      </w:r>
      <w:r w:rsidRPr="00327C83">
        <w:rPr>
          <w:rFonts w:cs="Arial"/>
          <w:lang w:val="es-SV"/>
        </w:rPr>
        <w:t>del reasegurador, emitida por institución clasificadora reconocida internacionalmente</w:t>
      </w:r>
      <w:r>
        <w:rPr>
          <w:rFonts w:cs="Arial"/>
          <w:lang w:val="es-SV"/>
        </w:rPr>
        <w:t>.</w:t>
      </w:r>
    </w:p>
    <w:p w:rsidR="00380CAC" w:rsidRPr="00327C83" w:rsidRDefault="00380CAC" w:rsidP="00380CAC">
      <w:pPr>
        <w:pStyle w:val="Prrafodelista"/>
        <w:rPr>
          <w:rFonts w:cs="Arial"/>
          <w:lang w:val="es-SV"/>
        </w:rPr>
      </w:pPr>
    </w:p>
    <w:p w:rsidR="00380CAC" w:rsidRDefault="00380CAC" w:rsidP="00380CAC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 w:rsidRPr="007D7C08">
        <w:rPr>
          <w:lang w:val="es-ES_tradnl"/>
        </w:rPr>
        <w:lastRenderedPageBreak/>
        <w:t>Certificación emitida por el Superviso</w:t>
      </w:r>
      <w:r>
        <w:rPr>
          <w:lang w:val="es-ES_tradnl"/>
        </w:rPr>
        <w:t xml:space="preserve">r competente del país de origen, </w:t>
      </w:r>
      <w:r w:rsidRPr="007D7C08">
        <w:rPr>
          <w:lang w:val="es-ES_tradnl"/>
        </w:rPr>
        <w:t xml:space="preserve">de la capacidad de reasegurar riesgos cedidos desde el extranjero </w:t>
      </w:r>
      <w:r>
        <w:rPr>
          <w:lang w:val="es-ES_tradnl"/>
        </w:rPr>
        <w:t xml:space="preserve"> y de los r</w:t>
      </w:r>
      <w:r w:rsidRPr="00327C83">
        <w:rPr>
          <w:rFonts w:cs="Arial"/>
          <w:lang w:val="es-SV"/>
        </w:rPr>
        <w:t>amos de reaseguros</w:t>
      </w:r>
      <w:r>
        <w:rPr>
          <w:rFonts w:cs="Arial"/>
          <w:lang w:val="es-SV"/>
        </w:rPr>
        <w:t xml:space="preserve"> que está facultado para operar el reasegurador.</w:t>
      </w:r>
    </w:p>
    <w:p w:rsidR="00380CAC" w:rsidRPr="00380CAC" w:rsidRDefault="00380CAC" w:rsidP="00380CAC">
      <w:pPr>
        <w:pStyle w:val="Prrafodelista"/>
        <w:rPr>
          <w:rFonts w:cs="Arial"/>
          <w:lang w:val="es-SV"/>
        </w:rPr>
      </w:pPr>
    </w:p>
    <w:p w:rsidR="00380CAC" w:rsidRPr="00327C83" w:rsidRDefault="00380CAC" w:rsidP="00380CAC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SV"/>
        </w:rPr>
      </w:pPr>
    </w:p>
    <w:p w:rsidR="00380CAC" w:rsidRPr="00327C83" w:rsidRDefault="00380CAC" w:rsidP="00380CAC">
      <w:p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Actualización de Información</w:t>
      </w:r>
    </w:p>
    <w:p w:rsidR="00380CAC" w:rsidRDefault="00380CAC" w:rsidP="00380CAC">
      <w:pPr>
        <w:pStyle w:val="Prrafodelista"/>
        <w:jc w:val="both"/>
        <w:rPr>
          <w:rFonts w:eastAsia="Times New Roman"/>
          <w:color w:val="000000"/>
          <w:lang w:val="es-SV" w:eastAsia="es-SV"/>
        </w:rPr>
      </w:pPr>
    </w:p>
    <w:p w:rsidR="00380CAC" w:rsidRPr="00380CAC" w:rsidRDefault="00380CAC" w:rsidP="00380CAC">
      <w:pPr>
        <w:pStyle w:val="Prrafodelista"/>
        <w:numPr>
          <w:ilvl w:val="0"/>
          <w:numId w:val="42"/>
        </w:numPr>
        <w:ind w:left="426"/>
        <w:contextualSpacing/>
        <w:jc w:val="both"/>
        <w:rPr>
          <w:lang w:val="es-SV"/>
        </w:rPr>
      </w:pPr>
      <w:r w:rsidRPr="00380CAC">
        <w:rPr>
          <w:lang w:val="es-SV"/>
        </w:rPr>
        <w:t xml:space="preserve">Carta dirigida al Superintendente, suscrita por el Presidente, Representante Legal o apoderado de la sociedad de seguros remitiendo la información correspondiente de la sociedad reaseguradora extranjera, esta debe ser presentada a más tardar 60 días posteriores al vencimiento del plazo de registro. </w:t>
      </w:r>
    </w:p>
    <w:p w:rsidR="00380CAC" w:rsidRPr="00380CAC" w:rsidRDefault="00380CAC" w:rsidP="00380CAC">
      <w:pPr>
        <w:pStyle w:val="Prrafodelista"/>
        <w:ind w:left="426"/>
        <w:jc w:val="both"/>
        <w:rPr>
          <w:rFonts w:eastAsia="Times New Roman"/>
          <w:color w:val="000000"/>
          <w:lang w:val="es-SV" w:eastAsia="es-SV"/>
        </w:rPr>
      </w:pPr>
    </w:p>
    <w:p w:rsidR="00380CAC" w:rsidRPr="007B6A0E" w:rsidRDefault="00380CAC" w:rsidP="00380CAC">
      <w:pPr>
        <w:pStyle w:val="Prrafodelista"/>
        <w:numPr>
          <w:ilvl w:val="0"/>
          <w:numId w:val="42"/>
        </w:numPr>
        <w:ind w:left="426"/>
        <w:contextualSpacing/>
        <w:jc w:val="both"/>
        <w:rPr>
          <w:rFonts w:eastAsia="Times New Roman"/>
          <w:color w:val="000000"/>
          <w:lang w:val="es-SV" w:eastAsia="es-SV"/>
        </w:rPr>
      </w:pPr>
      <w:r w:rsidRPr="00327C83">
        <w:rPr>
          <w:rFonts w:cs="Arial"/>
          <w:lang w:val="es-SV"/>
        </w:rPr>
        <w:t xml:space="preserve">Memoria </w:t>
      </w:r>
      <w:r>
        <w:rPr>
          <w:rFonts w:cs="Arial"/>
          <w:lang w:val="es-SV"/>
        </w:rPr>
        <w:t>a</w:t>
      </w:r>
      <w:r w:rsidRPr="00327C83">
        <w:rPr>
          <w:rFonts w:cs="Arial"/>
          <w:lang w:val="es-SV"/>
        </w:rPr>
        <w:t xml:space="preserve">nual y estados financieros del reasegurador debidamente auditados, correspondientes a los últimos 3 años anteriores a la fecha de la </w:t>
      </w:r>
      <w:r>
        <w:rPr>
          <w:rFonts w:cs="Arial"/>
          <w:lang w:val="es-SV"/>
        </w:rPr>
        <w:t xml:space="preserve">finalización de la vigencia de de </w:t>
      </w:r>
      <w:r w:rsidRPr="00327C83">
        <w:rPr>
          <w:rFonts w:cs="Arial"/>
          <w:lang w:val="es-SV"/>
        </w:rPr>
        <w:t>inscripción.</w:t>
      </w:r>
    </w:p>
    <w:p w:rsidR="00380CAC" w:rsidRPr="00327C83" w:rsidRDefault="00380CAC" w:rsidP="00380CAC">
      <w:pPr>
        <w:pStyle w:val="Prrafodelista"/>
        <w:ind w:left="426"/>
        <w:jc w:val="both"/>
        <w:rPr>
          <w:rFonts w:eastAsia="Times New Roman"/>
          <w:color w:val="000000"/>
          <w:lang w:val="es-SV" w:eastAsia="es-SV"/>
        </w:rPr>
      </w:pPr>
    </w:p>
    <w:p w:rsidR="00380CAC" w:rsidRPr="00327C83" w:rsidRDefault="00380CAC" w:rsidP="00380CAC">
      <w:pPr>
        <w:pStyle w:val="Prrafodelista"/>
        <w:numPr>
          <w:ilvl w:val="0"/>
          <w:numId w:val="42"/>
        </w:numPr>
        <w:ind w:left="426"/>
        <w:contextualSpacing/>
        <w:jc w:val="both"/>
        <w:rPr>
          <w:rFonts w:cs="Arial"/>
          <w:lang w:val="es-SV"/>
        </w:rPr>
      </w:pPr>
      <w:r>
        <w:rPr>
          <w:rFonts w:cs="Arial"/>
          <w:lang w:val="es-SV"/>
        </w:rPr>
        <w:t>Informe completo de la c</w:t>
      </w:r>
      <w:r w:rsidRPr="00327C83">
        <w:rPr>
          <w:rFonts w:cs="Arial"/>
          <w:lang w:val="es-SV"/>
        </w:rPr>
        <w:t xml:space="preserve">lasificación internacional </w:t>
      </w:r>
      <w:r>
        <w:rPr>
          <w:rFonts w:cs="Arial"/>
          <w:lang w:val="es-SV"/>
        </w:rPr>
        <w:t xml:space="preserve">de riesgos </w:t>
      </w:r>
      <w:r w:rsidRPr="00327C83">
        <w:rPr>
          <w:rFonts w:cs="Arial"/>
          <w:lang w:val="es-SV"/>
        </w:rPr>
        <w:t>del reasegurador, emitida por institución clasificadora reconocida internacionalmente</w:t>
      </w:r>
      <w:r>
        <w:rPr>
          <w:rFonts w:cs="Arial"/>
          <w:lang w:val="es-SV"/>
        </w:rPr>
        <w:t>.</w:t>
      </w:r>
    </w:p>
    <w:p w:rsidR="00380CAC" w:rsidRPr="007B6A0E" w:rsidRDefault="00380CAC" w:rsidP="00380CAC">
      <w:pPr>
        <w:pStyle w:val="Prrafodelista"/>
        <w:rPr>
          <w:rFonts w:eastAsia="Times New Roman"/>
          <w:color w:val="000000"/>
          <w:lang w:val="es-SV" w:eastAsia="es-SV"/>
        </w:rPr>
      </w:pPr>
    </w:p>
    <w:p w:rsidR="00380CAC" w:rsidRPr="00A64D20" w:rsidRDefault="00380CAC" w:rsidP="00380CAC">
      <w:pPr>
        <w:spacing w:after="0" w:line="240" w:lineRule="auto"/>
        <w:jc w:val="both"/>
        <w:rPr>
          <w:b/>
          <w:szCs w:val="24"/>
          <w:lang w:val="es-ES_tradnl"/>
        </w:rPr>
      </w:pPr>
      <w:r w:rsidRPr="00A64D20">
        <w:rPr>
          <w:b/>
          <w:szCs w:val="24"/>
          <w:lang w:val="es-ES_tradnl"/>
        </w:rPr>
        <w:t>Aclaratoria:</w:t>
      </w:r>
    </w:p>
    <w:p w:rsidR="00380CAC" w:rsidRDefault="00380CAC" w:rsidP="00380CAC">
      <w:pPr>
        <w:pStyle w:val="Prrafodelista"/>
        <w:ind w:left="426"/>
        <w:jc w:val="both"/>
        <w:rPr>
          <w:szCs w:val="24"/>
          <w:lang w:val="es-ES_tradnl"/>
        </w:rPr>
      </w:pPr>
    </w:p>
    <w:p w:rsidR="00380CAC" w:rsidRDefault="00380CAC" w:rsidP="00380CAC">
      <w:pPr>
        <w:pStyle w:val="Prrafodelista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públicos o auténticos emanados de país extranjero, deben cumplir lo establecido en el Art. 334 del Código Procesal Civil y Mercantil o el </w:t>
      </w:r>
      <w:r>
        <w:rPr>
          <w:szCs w:val="24"/>
          <w:lang w:val="es-ES_tradnl"/>
        </w:rPr>
        <w:t>t</w:t>
      </w:r>
      <w:r w:rsidRPr="00A64D20">
        <w:rPr>
          <w:szCs w:val="24"/>
          <w:lang w:val="es-ES_tradnl"/>
        </w:rPr>
        <w:t xml:space="preserve">rámite de </w:t>
      </w:r>
      <w:r>
        <w:rPr>
          <w:szCs w:val="24"/>
          <w:lang w:val="es-ES_tradnl"/>
        </w:rPr>
        <w:t>a</w:t>
      </w:r>
      <w:r w:rsidRPr="00A64D20">
        <w:rPr>
          <w:szCs w:val="24"/>
          <w:lang w:val="es-ES_tradnl"/>
        </w:rPr>
        <w:t>postille.</w:t>
      </w:r>
      <w:r>
        <w:rPr>
          <w:szCs w:val="24"/>
          <w:lang w:val="es-ES_tradnl"/>
        </w:rPr>
        <w:t xml:space="preserve"> Para este último caso, es importante tener en cuenta:</w:t>
      </w:r>
    </w:p>
    <w:p w:rsidR="00380CAC" w:rsidRDefault="00380CAC" w:rsidP="00380CAC">
      <w:pPr>
        <w:pStyle w:val="Prrafodelista"/>
        <w:ind w:left="426"/>
        <w:jc w:val="both"/>
        <w:rPr>
          <w:szCs w:val="24"/>
          <w:lang w:val="es-ES_tradnl"/>
        </w:rPr>
      </w:pPr>
    </w:p>
    <w:p w:rsidR="00380CAC" w:rsidRDefault="00380CAC" w:rsidP="00380CAC">
      <w:pPr>
        <w:spacing w:after="0" w:line="240" w:lineRule="auto"/>
        <w:ind w:left="426"/>
        <w:jc w:val="both"/>
        <w:rPr>
          <w:u w:val="single"/>
        </w:rPr>
      </w:pPr>
      <w:r>
        <w:t xml:space="preserve">Las firmas de las personas que suscriben los documentos que se remitan a la Superintendencia para verificar el cumplimiento de los requisitos exigidos para la inscripción de los Reaseguradores y Corredores de Reaseguros Extranjeros, deben estar debidamente autenticadas ante Notario y la firma del Notario debe venir con el  trámite de Apostilla,  o en su defecto se podría autenticar la firma de dichas personas directamente  con el trámite de Apostilla. </w:t>
      </w:r>
      <w:r w:rsidRPr="00D40196">
        <w:rPr>
          <w:u w:val="single"/>
        </w:rPr>
        <w:t xml:space="preserve">No se admitirán aquellos documentos que contengan el trámite de Apostilla autenticando la firma del Notario que ha dado </w:t>
      </w:r>
      <w:proofErr w:type="spellStart"/>
      <w:r w:rsidRPr="00D40196">
        <w:rPr>
          <w:u w:val="single"/>
        </w:rPr>
        <w:t>fé</w:t>
      </w:r>
      <w:proofErr w:type="spellEnd"/>
      <w:r w:rsidRPr="00D40196">
        <w:rPr>
          <w:u w:val="single"/>
        </w:rPr>
        <w:t xml:space="preserve"> de que el documento es una copia fiel con su original, ya que en estos casos no se está dando </w:t>
      </w:r>
      <w:proofErr w:type="spellStart"/>
      <w:r w:rsidRPr="00D40196">
        <w:rPr>
          <w:u w:val="single"/>
        </w:rPr>
        <w:t>fé</w:t>
      </w:r>
      <w:proofErr w:type="spellEnd"/>
      <w:r w:rsidRPr="00D40196">
        <w:rPr>
          <w:u w:val="single"/>
        </w:rPr>
        <w:t xml:space="preserve"> de la legitimidad de quienes han plasmado dichos documentos y de las calidades bajo las cuales actúan. </w:t>
      </w:r>
    </w:p>
    <w:p w:rsidR="00380CAC" w:rsidRDefault="00380CAC" w:rsidP="00380CAC">
      <w:pPr>
        <w:spacing w:after="0" w:line="240" w:lineRule="auto"/>
        <w:ind w:left="426"/>
        <w:jc w:val="both"/>
        <w:rPr>
          <w:u w:val="single"/>
        </w:rPr>
      </w:pPr>
    </w:p>
    <w:p w:rsidR="00380CAC" w:rsidRPr="00A64D20" w:rsidRDefault="00380CAC" w:rsidP="00380CAC">
      <w:pPr>
        <w:spacing w:after="0" w:line="240" w:lineRule="auto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</w:t>
      </w:r>
      <w:r>
        <w:rPr>
          <w:szCs w:val="24"/>
          <w:lang w:val="es-ES_tradnl"/>
        </w:rPr>
        <w:t xml:space="preserve">públicos </w:t>
      </w:r>
      <w:r w:rsidRPr="00A64D20">
        <w:rPr>
          <w:szCs w:val="24"/>
          <w:lang w:val="es-ES_tradnl"/>
        </w:rPr>
        <w:t xml:space="preserve">escritos en idioma distinto al castellano, </w:t>
      </w:r>
      <w:r>
        <w:rPr>
          <w:szCs w:val="24"/>
          <w:lang w:val="es-ES_tradnl"/>
        </w:rPr>
        <w:t xml:space="preserve">deberán ser acompañados con la correspondiente </w:t>
      </w:r>
      <w:r w:rsidRPr="00A64D20">
        <w:rPr>
          <w:szCs w:val="24"/>
          <w:lang w:val="es-ES_tradnl"/>
        </w:rPr>
        <w:t>traducción</w:t>
      </w:r>
      <w:r>
        <w:rPr>
          <w:szCs w:val="24"/>
          <w:lang w:val="es-ES_tradnl"/>
        </w:rPr>
        <w:t>,</w:t>
      </w:r>
      <w:r w:rsidRPr="00A64D20">
        <w:rPr>
          <w:szCs w:val="24"/>
          <w:lang w:val="es-ES_tradnl"/>
        </w:rPr>
        <w:t xml:space="preserve"> </w:t>
      </w:r>
      <w:r>
        <w:rPr>
          <w:szCs w:val="24"/>
          <w:lang w:val="es-ES_tradnl"/>
        </w:rPr>
        <w:t xml:space="preserve">debiendo de </w:t>
      </w:r>
      <w:r w:rsidRPr="00A64D20">
        <w:rPr>
          <w:szCs w:val="24"/>
          <w:lang w:val="es-ES_tradnl"/>
        </w:rPr>
        <w:t xml:space="preserve">cumplir lo establecido en el Art. 24 de la Ley del Ejercicio Notarial y de la </w:t>
      </w:r>
      <w:r>
        <w:rPr>
          <w:szCs w:val="24"/>
          <w:lang w:val="es-ES_tradnl"/>
        </w:rPr>
        <w:t>J</w:t>
      </w:r>
      <w:r w:rsidRPr="00A64D20">
        <w:rPr>
          <w:szCs w:val="24"/>
          <w:lang w:val="es-ES_tradnl"/>
        </w:rPr>
        <w:t>urisdicción Voluntaria y de Otras Diligencias.</w:t>
      </w:r>
    </w:p>
    <w:p w:rsidR="00013F7C" w:rsidRPr="00380CAC" w:rsidRDefault="00013F7C" w:rsidP="00380CAC">
      <w:pPr>
        <w:spacing w:after="0" w:line="240" w:lineRule="auto"/>
        <w:jc w:val="both"/>
        <w:rPr>
          <w:lang w:val="es-ES_tradnl"/>
        </w:rPr>
      </w:pPr>
    </w:p>
    <w:sectPr w:rsidR="00013F7C" w:rsidRPr="00380CAC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357" w:rsidRDefault="00985357" w:rsidP="00F90EE2">
      <w:pPr>
        <w:spacing w:after="0" w:line="240" w:lineRule="auto"/>
      </w:pPr>
      <w:r>
        <w:separator/>
      </w:r>
    </w:p>
  </w:endnote>
  <w:endnote w:type="continuationSeparator" w:id="0">
    <w:p w:rsidR="00985357" w:rsidRDefault="00985357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357" w:rsidRDefault="00985357" w:rsidP="00F90EE2">
      <w:pPr>
        <w:spacing w:after="0" w:line="240" w:lineRule="auto"/>
      </w:pPr>
      <w:r>
        <w:separator/>
      </w:r>
    </w:p>
  </w:footnote>
  <w:footnote w:type="continuationSeparator" w:id="0">
    <w:p w:rsidR="00985357" w:rsidRDefault="00985357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2027"/>
    <w:multiLevelType w:val="hybridMultilevel"/>
    <w:tmpl w:val="DE34222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351966"/>
    <w:multiLevelType w:val="hybridMultilevel"/>
    <w:tmpl w:val="0EA8807E"/>
    <w:lvl w:ilvl="0" w:tplc="E1507F8E">
      <w:start w:val="1"/>
      <w:numFmt w:val="decimal"/>
      <w:lvlText w:val="%1."/>
      <w:lvlJc w:val="left"/>
      <w:pPr>
        <w:ind w:left="2160" w:hanging="360"/>
      </w:pPr>
      <w:rPr>
        <w:rFonts w:eastAsiaTheme="minorHAnsi" w:cs="Arial"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A1BDE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080412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163364C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DB7043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584C36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3897A95"/>
    <w:multiLevelType w:val="multilevel"/>
    <w:tmpl w:val="076C3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16">
    <w:nsid w:val="256A7AEE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0">
    <w:nsid w:val="307B2DA5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3447353C"/>
    <w:multiLevelType w:val="hybridMultilevel"/>
    <w:tmpl w:val="C1927A16"/>
    <w:lvl w:ilvl="0" w:tplc="C5DADD2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90" w:hanging="360"/>
      </w:pPr>
    </w:lvl>
    <w:lvl w:ilvl="2" w:tplc="440A001B" w:tentative="1">
      <w:start w:val="1"/>
      <w:numFmt w:val="lowerRoman"/>
      <w:lvlText w:val="%3."/>
      <w:lvlJc w:val="right"/>
      <w:pPr>
        <w:ind w:left="2510" w:hanging="180"/>
      </w:pPr>
    </w:lvl>
    <w:lvl w:ilvl="3" w:tplc="440A000F" w:tentative="1">
      <w:start w:val="1"/>
      <w:numFmt w:val="decimal"/>
      <w:lvlText w:val="%4."/>
      <w:lvlJc w:val="left"/>
      <w:pPr>
        <w:ind w:left="3230" w:hanging="360"/>
      </w:pPr>
    </w:lvl>
    <w:lvl w:ilvl="4" w:tplc="440A0019" w:tentative="1">
      <w:start w:val="1"/>
      <w:numFmt w:val="lowerLetter"/>
      <w:lvlText w:val="%5."/>
      <w:lvlJc w:val="left"/>
      <w:pPr>
        <w:ind w:left="3950" w:hanging="360"/>
      </w:pPr>
    </w:lvl>
    <w:lvl w:ilvl="5" w:tplc="440A001B" w:tentative="1">
      <w:start w:val="1"/>
      <w:numFmt w:val="lowerRoman"/>
      <w:lvlText w:val="%6."/>
      <w:lvlJc w:val="right"/>
      <w:pPr>
        <w:ind w:left="4670" w:hanging="180"/>
      </w:pPr>
    </w:lvl>
    <w:lvl w:ilvl="6" w:tplc="440A000F" w:tentative="1">
      <w:start w:val="1"/>
      <w:numFmt w:val="decimal"/>
      <w:lvlText w:val="%7."/>
      <w:lvlJc w:val="left"/>
      <w:pPr>
        <w:ind w:left="5390" w:hanging="360"/>
      </w:pPr>
    </w:lvl>
    <w:lvl w:ilvl="7" w:tplc="440A0019" w:tentative="1">
      <w:start w:val="1"/>
      <w:numFmt w:val="lowerLetter"/>
      <w:lvlText w:val="%8."/>
      <w:lvlJc w:val="left"/>
      <w:pPr>
        <w:ind w:left="6110" w:hanging="360"/>
      </w:pPr>
    </w:lvl>
    <w:lvl w:ilvl="8" w:tplc="4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35A12760"/>
    <w:multiLevelType w:val="multilevel"/>
    <w:tmpl w:val="BA3ABAB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440"/>
      </w:pPr>
      <w:rPr>
        <w:rFonts w:hint="default"/>
      </w:rPr>
    </w:lvl>
  </w:abstractNum>
  <w:abstractNum w:abstractNumId="24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1D28DB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A44E8F"/>
    <w:multiLevelType w:val="hybridMultilevel"/>
    <w:tmpl w:val="5868F7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5">
    <w:nsid w:val="5BDC4248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8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41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0"/>
  </w:num>
  <w:num w:numId="4">
    <w:abstractNumId w:val="1"/>
  </w:num>
  <w:num w:numId="5">
    <w:abstractNumId w:val="18"/>
  </w:num>
  <w:num w:numId="6">
    <w:abstractNumId w:val="36"/>
  </w:num>
  <w:num w:numId="7">
    <w:abstractNumId w:val="5"/>
  </w:num>
  <w:num w:numId="8">
    <w:abstractNumId w:val="27"/>
  </w:num>
  <w:num w:numId="9">
    <w:abstractNumId w:val="21"/>
  </w:num>
  <w:num w:numId="10">
    <w:abstractNumId w:val="31"/>
  </w:num>
  <w:num w:numId="11">
    <w:abstractNumId w:val="3"/>
  </w:num>
  <w:num w:numId="12">
    <w:abstractNumId w:val="11"/>
  </w:num>
  <w:num w:numId="13">
    <w:abstractNumId w:val="24"/>
  </w:num>
  <w:num w:numId="14">
    <w:abstractNumId w:val="30"/>
  </w:num>
  <w:num w:numId="15">
    <w:abstractNumId w:val="10"/>
  </w:num>
  <w:num w:numId="16">
    <w:abstractNumId w:val="9"/>
  </w:num>
  <w:num w:numId="17">
    <w:abstractNumId w:val="13"/>
  </w:num>
  <w:num w:numId="18">
    <w:abstractNumId w:val="15"/>
  </w:num>
  <w:num w:numId="19">
    <w:abstractNumId w:val="39"/>
  </w:num>
  <w:num w:numId="20">
    <w:abstractNumId w:val="19"/>
  </w:num>
  <w:num w:numId="21">
    <w:abstractNumId w:val="40"/>
  </w:num>
  <w:num w:numId="22">
    <w:abstractNumId w:val="37"/>
  </w:num>
  <w:num w:numId="23">
    <w:abstractNumId w:val="34"/>
  </w:num>
  <w:num w:numId="24">
    <w:abstractNumId w:val="17"/>
  </w:num>
  <w:num w:numId="25">
    <w:abstractNumId w:val="38"/>
  </w:num>
  <w:num w:numId="26">
    <w:abstractNumId w:val="25"/>
  </w:num>
  <w:num w:numId="27">
    <w:abstractNumId w:val="32"/>
  </w:num>
  <w:num w:numId="28">
    <w:abstractNumId w:val="41"/>
  </w:num>
  <w:num w:numId="29">
    <w:abstractNumId w:val="23"/>
  </w:num>
  <w:num w:numId="30">
    <w:abstractNumId w:val="26"/>
  </w:num>
  <w:num w:numId="31">
    <w:abstractNumId w:val="16"/>
  </w:num>
  <w:num w:numId="32">
    <w:abstractNumId w:val="6"/>
  </w:num>
  <w:num w:numId="33">
    <w:abstractNumId w:val="35"/>
  </w:num>
  <w:num w:numId="34">
    <w:abstractNumId w:val="14"/>
  </w:num>
  <w:num w:numId="35">
    <w:abstractNumId w:val="7"/>
  </w:num>
  <w:num w:numId="36">
    <w:abstractNumId w:val="20"/>
  </w:num>
  <w:num w:numId="37">
    <w:abstractNumId w:val="29"/>
  </w:num>
  <w:num w:numId="38">
    <w:abstractNumId w:val="12"/>
  </w:num>
  <w:num w:numId="39">
    <w:abstractNumId w:val="8"/>
  </w:num>
  <w:num w:numId="40">
    <w:abstractNumId w:val="22"/>
  </w:num>
  <w:num w:numId="41">
    <w:abstractNumId w:val="2"/>
  </w:num>
  <w:num w:numId="4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4034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13F7C"/>
    <w:rsid w:val="000235BB"/>
    <w:rsid w:val="000247FB"/>
    <w:rsid w:val="0003616D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0F782F"/>
    <w:rsid w:val="000F7E3E"/>
    <w:rsid w:val="001316AB"/>
    <w:rsid w:val="0014063D"/>
    <w:rsid w:val="00140E48"/>
    <w:rsid w:val="00152FEB"/>
    <w:rsid w:val="0017207E"/>
    <w:rsid w:val="00184ED1"/>
    <w:rsid w:val="0019199E"/>
    <w:rsid w:val="001934DF"/>
    <w:rsid w:val="00195F69"/>
    <w:rsid w:val="001E6497"/>
    <w:rsid w:val="001F049A"/>
    <w:rsid w:val="001F30E4"/>
    <w:rsid w:val="00215AA7"/>
    <w:rsid w:val="00252862"/>
    <w:rsid w:val="0027015E"/>
    <w:rsid w:val="002A0289"/>
    <w:rsid w:val="002C5835"/>
    <w:rsid w:val="002C603A"/>
    <w:rsid w:val="002C72D7"/>
    <w:rsid w:val="002D50C0"/>
    <w:rsid w:val="002E118B"/>
    <w:rsid w:val="00302968"/>
    <w:rsid w:val="00303D4A"/>
    <w:rsid w:val="003119DA"/>
    <w:rsid w:val="003221C5"/>
    <w:rsid w:val="003322C0"/>
    <w:rsid w:val="00333CCF"/>
    <w:rsid w:val="00343B7F"/>
    <w:rsid w:val="00344660"/>
    <w:rsid w:val="00352698"/>
    <w:rsid w:val="003774E4"/>
    <w:rsid w:val="00380CAC"/>
    <w:rsid w:val="00391E80"/>
    <w:rsid w:val="003A7713"/>
    <w:rsid w:val="003C7C36"/>
    <w:rsid w:val="0041066F"/>
    <w:rsid w:val="00423484"/>
    <w:rsid w:val="0047516E"/>
    <w:rsid w:val="00477A73"/>
    <w:rsid w:val="00490998"/>
    <w:rsid w:val="004A3C2B"/>
    <w:rsid w:val="004A785D"/>
    <w:rsid w:val="004C657E"/>
    <w:rsid w:val="004C7340"/>
    <w:rsid w:val="004E667F"/>
    <w:rsid w:val="00516403"/>
    <w:rsid w:val="0051701D"/>
    <w:rsid w:val="0054071F"/>
    <w:rsid w:val="00541C8E"/>
    <w:rsid w:val="00564920"/>
    <w:rsid w:val="00566B1B"/>
    <w:rsid w:val="00576F49"/>
    <w:rsid w:val="00580338"/>
    <w:rsid w:val="00582413"/>
    <w:rsid w:val="00591BAF"/>
    <w:rsid w:val="005A395F"/>
    <w:rsid w:val="005A62BF"/>
    <w:rsid w:val="005D78FD"/>
    <w:rsid w:val="0060033A"/>
    <w:rsid w:val="00603692"/>
    <w:rsid w:val="006140D5"/>
    <w:rsid w:val="0062729E"/>
    <w:rsid w:val="00645B47"/>
    <w:rsid w:val="006657F9"/>
    <w:rsid w:val="00670F85"/>
    <w:rsid w:val="00675120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03F7B"/>
    <w:rsid w:val="007170DE"/>
    <w:rsid w:val="0072343F"/>
    <w:rsid w:val="007250A4"/>
    <w:rsid w:val="00733EEE"/>
    <w:rsid w:val="00737B51"/>
    <w:rsid w:val="00751592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03AA1"/>
    <w:rsid w:val="0083711F"/>
    <w:rsid w:val="00837BB9"/>
    <w:rsid w:val="00844261"/>
    <w:rsid w:val="00846EC4"/>
    <w:rsid w:val="008476F0"/>
    <w:rsid w:val="008479FE"/>
    <w:rsid w:val="008740DD"/>
    <w:rsid w:val="008A108D"/>
    <w:rsid w:val="008A1FC5"/>
    <w:rsid w:val="008B17AA"/>
    <w:rsid w:val="008C26B8"/>
    <w:rsid w:val="008D7A24"/>
    <w:rsid w:val="008F239B"/>
    <w:rsid w:val="00900846"/>
    <w:rsid w:val="00900BF5"/>
    <w:rsid w:val="00903533"/>
    <w:rsid w:val="009049E5"/>
    <w:rsid w:val="009174B3"/>
    <w:rsid w:val="00930378"/>
    <w:rsid w:val="0093158B"/>
    <w:rsid w:val="009337D1"/>
    <w:rsid w:val="00953707"/>
    <w:rsid w:val="00957088"/>
    <w:rsid w:val="00957130"/>
    <w:rsid w:val="0096402D"/>
    <w:rsid w:val="009803CF"/>
    <w:rsid w:val="00983FF6"/>
    <w:rsid w:val="00985357"/>
    <w:rsid w:val="00993083"/>
    <w:rsid w:val="009971CB"/>
    <w:rsid w:val="009A1AC0"/>
    <w:rsid w:val="009A563F"/>
    <w:rsid w:val="009B203B"/>
    <w:rsid w:val="009B3B0F"/>
    <w:rsid w:val="009C2409"/>
    <w:rsid w:val="009C4170"/>
    <w:rsid w:val="009E1B26"/>
    <w:rsid w:val="00A0192F"/>
    <w:rsid w:val="00A10E6E"/>
    <w:rsid w:val="00A3436F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05614"/>
    <w:rsid w:val="00B13B3E"/>
    <w:rsid w:val="00B16371"/>
    <w:rsid w:val="00B40870"/>
    <w:rsid w:val="00B44FC9"/>
    <w:rsid w:val="00B52126"/>
    <w:rsid w:val="00B6035D"/>
    <w:rsid w:val="00B66663"/>
    <w:rsid w:val="00B746D8"/>
    <w:rsid w:val="00B8127D"/>
    <w:rsid w:val="00B870CC"/>
    <w:rsid w:val="00B9271E"/>
    <w:rsid w:val="00BB1280"/>
    <w:rsid w:val="00BC1EE9"/>
    <w:rsid w:val="00BC3092"/>
    <w:rsid w:val="00BD2877"/>
    <w:rsid w:val="00BD294B"/>
    <w:rsid w:val="00BE08AA"/>
    <w:rsid w:val="00BF6CC8"/>
    <w:rsid w:val="00C01C12"/>
    <w:rsid w:val="00C01D85"/>
    <w:rsid w:val="00C23FCC"/>
    <w:rsid w:val="00C27AB6"/>
    <w:rsid w:val="00C45F80"/>
    <w:rsid w:val="00C47068"/>
    <w:rsid w:val="00C61144"/>
    <w:rsid w:val="00C62A4A"/>
    <w:rsid w:val="00C92113"/>
    <w:rsid w:val="00C93360"/>
    <w:rsid w:val="00C93FA9"/>
    <w:rsid w:val="00CA0772"/>
    <w:rsid w:val="00CA1D7B"/>
    <w:rsid w:val="00CC012A"/>
    <w:rsid w:val="00CE7618"/>
    <w:rsid w:val="00D20F0C"/>
    <w:rsid w:val="00D31688"/>
    <w:rsid w:val="00D42240"/>
    <w:rsid w:val="00D447C1"/>
    <w:rsid w:val="00D504B7"/>
    <w:rsid w:val="00D533A4"/>
    <w:rsid w:val="00D56EFA"/>
    <w:rsid w:val="00D717A0"/>
    <w:rsid w:val="00D8316B"/>
    <w:rsid w:val="00D83FFA"/>
    <w:rsid w:val="00D86133"/>
    <w:rsid w:val="00D8662E"/>
    <w:rsid w:val="00D91ED3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337"/>
    <w:rsid w:val="00EA64B6"/>
    <w:rsid w:val="00EC33FD"/>
    <w:rsid w:val="00ED76D4"/>
    <w:rsid w:val="00EF21D9"/>
    <w:rsid w:val="00F1062D"/>
    <w:rsid w:val="00F15BCA"/>
    <w:rsid w:val="00F16ECF"/>
    <w:rsid w:val="00F25FC9"/>
    <w:rsid w:val="00F34967"/>
    <w:rsid w:val="00F4444D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C6D09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2">
    <w:name w:val="heading 2"/>
    <w:basedOn w:val="Normal"/>
    <w:next w:val="Normal"/>
    <w:link w:val="Ttulo2Car"/>
    <w:qFormat/>
    <w:rsid w:val="00013F7C"/>
    <w:pPr>
      <w:keepNext/>
      <w:widowControl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0EE2"/>
  </w:style>
  <w:style w:type="paragraph" w:styleId="Piedepgina">
    <w:name w:val="footer"/>
    <w:basedOn w:val="Normal"/>
    <w:link w:val="Piedepgina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character" w:customStyle="1" w:styleId="Ttulo2Car">
    <w:name w:val="Título 2 Car"/>
    <w:basedOn w:val="Fuentedeprrafopredeter"/>
    <w:link w:val="Ttulo2"/>
    <w:rsid w:val="00013F7C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013F7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13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7</TotalTime>
  <Pages>2</Pages>
  <Words>572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bcbs</cp:lastModifiedBy>
  <cp:revision>4</cp:revision>
  <cp:lastPrinted>2014-07-16T20:16:00Z</cp:lastPrinted>
  <dcterms:created xsi:type="dcterms:W3CDTF">2016-07-20T17:01:00Z</dcterms:created>
  <dcterms:modified xsi:type="dcterms:W3CDTF">2016-07-20T17:07:00Z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