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013F7C" w:rsidP="00AD5BC5">
            <w:pPr>
              <w:jc w:val="both"/>
              <w:rPr>
                <w:b/>
              </w:rPr>
            </w:pPr>
            <w:r w:rsidRPr="00013F7C">
              <w:rPr>
                <w:b/>
              </w:rPr>
              <w:t>Autorización de inscripción de comercializadores masivos</w:t>
            </w:r>
            <w:r w:rsidR="008A108D" w:rsidRPr="00D56EFA">
              <w:rPr>
                <w:b/>
              </w:rPr>
              <w:t>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16/09/2014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F107E3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013F7C" w:rsidRPr="00C1238A" w:rsidRDefault="00013F7C" w:rsidP="00013F7C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013F7C" w:rsidRDefault="00013F7C" w:rsidP="00013F7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Seguros: Artículos</w:t>
      </w:r>
      <w:r w:rsidRPr="00AB4518">
        <w:rPr>
          <w:szCs w:val="20"/>
          <w:lang w:val="es-SV"/>
        </w:rPr>
        <w:t xml:space="preserve"> </w:t>
      </w:r>
      <w:r>
        <w:rPr>
          <w:szCs w:val="20"/>
          <w:lang w:val="es-SV"/>
        </w:rPr>
        <w:t>51 y 52</w:t>
      </w:r>
      <w:r w:rsidRPr="00AB4518">
        <w:rPr>
          <w:szCs w:val="20"/>
          <w:lang w:val="es-SV"/>
        </w:rPr>
        <w:t xml:space="preserve">. </w:t>
      </w:r>
    </w:p>
    <w:p w:rsidR="00013F7C" w:rsidRPr="00DF1E0C" w:rsidRDefault="00013F7C" w:rsidP="00013F7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013F7C">
        <w:rPr>
          <w:szCs w:val="24"/>
          <w:lang w:val="es-SV"/>
        </w:rPr>
        <w:t>Normas para el Registro de Entidades que Promuevan y Coloquen en Forma Masiva Pólizas de Seguros (NPS4-10)</w:t>
      </w:r>
    </w:p>
    <w:p w:rsidR="00013F7C" w:rsidRDefault="00013F7C" w:rsidP="00013F7C">
      <w:pPr>
        <w:pStyle w:val="Prrafodelista"/>
        <w:jc w:val="both"/>
        <w:rPr>
          <w:szCs w:val="20"/>
          <w:lang w:val="es-SV"/>
        </w:rPr>
      </w:pPr>
    </w:p>
    <w:p w:rsidR="00013F7C" w:rsidRPr="0088441B" w:rsidRDefault="00013F7C" w:rsidP="00BB1172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013F7C" w:rsidRDefault="00013F7C" w:rsidP="00BB1172">
      <w:pPr>
        <w:pStyle w:val="Ttulo2"/>
        <w:rPr>
          <w:rFonts w:asciiTheme="minorHAnsi" w:hAnsiTheme="minorHAnsi"/>
          <w:sz w:val="18"/>
          <w:szCs w:val="18"/>
          <w:lang w:val="es-SV"/>
        </w:rPr>
      </w:pPr>
    </w:p>
    <w:p w:rsidR="00013F7C" w:rsidRPr="00013F7C" w:rsidRDefault="00013F7C" w:rsidP="00BB1172">
      <w:pPr>
        <w:pStyle w:val="Ttulo2"/>
        <w:rPr>
          <w:rFonts w:asciiTheme="minorHAnsi" w:hAnsiTheme="minorHAnsi"/>
          <w:sz w:val="22"/>
          <w:szCs w:val="18"/>
        </w:rPr>
      </w:pPr>
      <w:r w:rsidRPr="00013F7C">
        <w:rPr>
          <w:rFonts w:asciiTheme="minorHAnsi" w:hAnsiTheme="minorHAnsi"/>
          <w:sz w:val="22"/>
          <w:szCs w:val="18"/>
        </w:rPr>
        <w:t>REQUISITOS PARA LA INSCRIPCIÓN</w:t>
      </w:r>
    </w:p>
    <w:p w:rsidR="009F2D7D" w:rsidRDefault="009F2D7D" w:rsidP="00BB1172">
      <w:pPr>
        <w:pStyle w:val="Textoindependiente"/>
        <w:jc w:val="both"/>
        <w:rPr>
          <w:lang w:val="es-ES_tradnl"/>
        </w:rPr>
      </w:pPr>
    </w:p>
    <w:p w:rsidR="00013F7C" w:rsidRDefault="009F2D7D" w:rsidP="00BB1172">
      <w:pPr>
        <w:pStyle w:val="Textoindependiente"/>
        <w:numPr>
          <w:ilvl w:val="0"/>
          <w:numId w:val="40"/>
        </w:numPr>
        <w:jc w:val="both"/>
      </w:pPr>
      <w:r w:rsidRPr="009F2D7D">
        <w:t>Solicitud expresa dirigida al Superintendente, suscrita por el Presidente, Representante Legal  o por un apoderado especialmente designado al efecto, que contenga:</w:t>
      </w:r>
    </w:p>
    <w:p w:rsidR="009F2D7D" w:rsidRDefault="009F2D7D" w:rsidP="00BB1172">
      <w:pPr>
        <w:pStyle w:val="Textoindependiente"/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9F2D7D">
        <w:rPr>
          <w:rFonts w:ascii="Calibri" w:eastAsia="Times New Roman" w:hAnsi="Calibri" w:cs="Times New Roman"/>
          <w:color w:val="000000"/>
          <w:lang w:eastAsia="es-SV"/>
        </w:rPr>
        <w:t>1.1 Nombre, razón social o denominación del comercializador.</w:t>
      </w:r>
    </w:p>
    <w:p w:rsidR="009F2D7D" w:rsidRPr="00756B8D" w:rsidRDefault="009F2D7D" w:rsidP="00BB1172">
      <w:pPr>
        <w:pStyle w:val="Textoindependiente"/>
        <w:ind w:left="993" w:hanging="284"/>
        <w:jc w:val="both"/>
      </w:pPr>
      <w:r w:rsidRPr="009F2D7D">
        <w:rPr>
          <w:rFonts w:ascii="Calibri" w:eastAsia="Times New Roman" w:hAnsi="Calibri" w:cs="Times New Roman"/>
          <w:color w:val="000000"/>
          <w:lang w:eastAsia="es-SV"/>
        </w:rPr>
        <w:t>1.2 Dirección particular del comercializador.</w:t>
      </w:r>
    </w:p>
    <w:p w:rsidR="00013F7C" w:rsidRDefault="009F2D7D" w:rsidP="00BB1172">
      <w:pPr>
        <w:spacing w:after="0" w:line="240" w:lineRule="auto"/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9F2D7D">
        <w:rPr>
          <w:rFonts w:ascii="Calibri" w:eastAsia="Times New Roman" w:hAnsi="Calibri" w:cs="Times New Roman"/>
          <w:color w:val="000000"/>
          <w:lang w:eastAsia="es-SV"/>
        </w:rPr>
        <w:t>1.3 Actividad o giro principal del comercializador.</w:t>
      </w:r>
    </w:p>
    <w:p w:rsidR="009F2D7D" w:rsidRDefault="009F2D7D" w:rsidP="00BB1172">
      <w:pPr>
        <w:spacing w:after="0" w:line="240" w:lineRule="auto"/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</w:p>
    <w:p w:rsidR="009F2D7D" w:rsidRDefault="009F2D7D" w:rsidP="00BB1172">
      <w:pPr>
        <w:spacing w:after="0" w:line="240" w:lineRule="auto"/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9F2D7D">
        <w:rPr>
          <w:rFonts w:ascii="Calibri" w:eastAsia="Times New Roman" w:hAnsi="Calibri" w:cs="Times New Roman"/>
          <w:color w:val="000000"/>
          <w:lang w:eastAsia="es-SV"/>
        </w:rPr>
        <w:t>1.4 Indicar en la solicitud el tipo de póliza de seguro a comercializar mencionando la denominación comercial, especificando el número de nota y fecha en la cual se  deposito el modelo de póliza de seguro, o fecha en la cual se presentó la solicitud del depósito de póliza de seguro.</w:t>
      </w:r>
    </w:p>
    <w:p w:rsidR="009F2D7D" w:rsidRDefault="009F2D7D" w:rsidP="00BB1172">
      <w:pPr>
        <w:spacing w:after="0" w:line="240" w:lineRule="auto"/>
        <w:jc w:val="both"/>
      </w:pPr>
    </w:p>
    <w:p w:rsidR="009F2D7D" w:rsidRDefault="009F2D7D" w:rsidP="00BB1172">
      <w:pPr>
        <w:pStyle w:val="Prrafodelista"/>
        <w:numPr>
          <w:ilvl w:val="0"/>
          <w:numId w:val="40"/>
        </w:numPr>
        <w:jc w:val="both"/>
        <w:rPr>
          <w:lang w:val="es-SV"/>
        </w:rPr>
      </w:pPr>
      <w:r w:rsidRPr="009F2D7D">
        <w:rPr>
          <w:lang w:val="es-SV"/>
        </w:rPr>
        <w:t>Información del Comercializador que se debe remitir:</w:t>
      </w:r>
    </w:p>
    <w:p w:rsidR="00C07577" w:rsidRPr="009F2D7D" w:rsidRDefault="00C07577" w:rsidP="00BB1172">
      <w:pPr>
        <w:pStyle w:val="Prrafodelista"/>
        <w:jc w:val="both"/>
        <w:rPr>
          <w:lang w:val="es-SV"/>
        </w:rPr>
      </w:pPr>
    </w:p>
    <w:p w:rsidR="009F2D7D" w:rsidRDefault="009F2D7D" w:rsidP="00BB1172">
      <w:pPr>
        <w:ind w:left="993" w:hanging="284"/>
        <w:jc w:val="both"/>
      </w:pPr>
      <w:r w:rsidRPr="009F2D7D">
        <w:rPr>
          <w:rFonts w:ascii="Calibri" w:eastAsia="Times New Roman" w:hAnsi="Calibri" w:cs="Times New Roman"/>
          <w:color w:val="000000"/>
          <w:lang w:eastAsia="es-SV"/>
        </w:rPr>
        <w:t>2.1 Fotocopias certificadas del instrumento de constitución y de sus reformas, inscritas en el Registro de Comercio, en las que se advierta en forma literal o genérica que entre sus finalidades u objeto social, se encuentra la realización de actos como el que se solicita.</w:t>
      </w:r>
    </w:p>
    <w:p w:rsidR="009F2D7D" w:rsidRDefault="009F2D7D" w:rsidP="00BB1172">
      <w:pPr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9F2D7D">
        <w:rPr>
          <w:rFonts w:ascii="Calibri" w:eastAsia="Times New Roman" w:hAnsi="Calibri" w:cs="Times New Roman"/>
          <w:color w:val="000000"/>
          <w:lang w:eastAsia="es-SV"/>
        </w:rPr>
        <w:t>2.2 Copia de la certificación del acuerdo administrativo de autorización para efectuar operaciones de promoción y colocación de pólizas de seguros, extendida por el administrador competente del comercializador</w:t>
      </w:r>
      <w:r>
        <w:rPr>
          <w:rFonts w:ascii="Calibri" w:eastAsia="Times New Roman" w:hAnsi="Calibri" w:cs="Times New Roman"/>
          <w:color w:val="000000"/>
          <w:lang w:eastAsia="es-SV"/>
        </w:rPr>
        <w:t>.</w:t>
      </w:r>
    </w:p>
    <w:p w:rsidR="009F2D7D" w:rsidRDefault="009F2D7D" w:rsidP="00BB1172">
      <w:pPr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9F2D7D">
        <w:rPr>
          <w:rFonts w:ascii="Calibri" w:eastAsia="Times New Roman" w:hAnsi="Calibri" w:cs="Times New Roman"/>
          <w:color w:val="000000"/>
          <w:lang w:eastAsia="es-SV"/>
        </w:rPr>
        <w:t>2.3 Credencial del representante legal debidamente inscrito en el Registro de Comercio.</w:t>
      </w:r>
    </w:p>
    <w:p w:rsidR="009F2D7D" w:rsidRDefault="009F2D7D" w:rsidP="00BB1172">
      <w:pPr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9F2D7D">
        <w:rPr>
          <w:rFonts w:ascii="Calibri" w:eastAsia="Times New Roman" w:hAnsi="Calibri" w:cs="Times New Roman"/>
          <w:color w:val="000000"/>
          <w:lang w:eastAsia="es-SV"/>
        </w:rPr>
        <w:t>2.4 Estados financieros con el dictamen del auditor externo, correspondientes a los últimos dos años anteriores a la fecha de la solicitud de inscripción.</w:t>
      </w:r>
    </w:p>
    <w:p w:rsidR="009F2D7D" w:rsidRDefault="009F2D7D" w:rsidP="00BB1172">
      <w:pPr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9F2D7D">
        <w:rPr>
          <w:rFonts w:ascii="Calibri" w:eastAsia="Times New Roman" w:hAnsi="Calibri" w:cs="Times New Roman"/>
          <w:color w:val="000000"/>
          <w:lang w:eastAsia="es-SV"/>
        </w:rPr>
        <w:t>2.5 Copia del Balance de Situación y Estado de Resultados más reciente, a la fecha de la solicitud.</w:t>
      </w:r>
    </w:p>
    <w:p w:rsidR="009F2D7D" w:rsidRDefault="009F2D7D" w:rsidP="00BB1172">
      <w:pPr>
        <w:pStyle w:val="Prrafodelista"/>
        <w:numPr>
          <w:ilvl w:val="0"/>
          <w:numId w:val="40"/>
        </w:numPr>
        <w:jc w:val="both"/>
        <w:rPr>
          <w:rFonts w:eastAsia="Times New Roman"/>
          <w:color w:val="000000"/>
          <w:lang w:val="es-SV" w:eastAsia="es-SV"/>
        </w:rPr>
      </w:pPr>
      <w:r w:rsidRPr="009F2D7D">
        <w:rPr>
          <w:rFonts w:eastAsia="Times New Roman"/>
          <w:color w:val="000000"/>
          <w:lang w:val="es-SV" w:eastAsia="es-SV"/>
        </w:rPr>
        <w:t>Convenio  de Comercialización masiva celebrado entre la sociedad de seguros y el comercializador, en el que se especifique:</w:t>
      </w:r>
    </w:p>
    <w:p w:rsidR="00123268" w:rsidRDefault="00123268" w:rsidP="00BB1172">
      <w:pPr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123268">
        <w:rPr>
          <w:rFonts w:ascii="Calibri" w:eastAsia="Times New Roman" w:hAnsi="Calibri" w:cs="Times New Roman"/>
          <w:color w:val="000000"/>
          <w:lang w:eastAsia="es-SV"/>
        </w:rPr>
        <w:t>3.1 Los tipos de pólizas de seguros que se comercializarán masivamente;</w:t>
      </w:r>
    </w:p>
    <w:p w:rsidR="00123268" w:rsidRDefault="00123268" w:rsidP="00BB1172">
      <w:pPr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123268">
        <w:rPr>
          <w:rFonts w:ascii="Calibri" w:eastAsia="Times New Roman" w:hAnsi="Calibri" w:cs="Times New Roman"/>
          <w:color w:val="000000"/>
          <w:lang w:eastAsia="es-SV"/>
        </w:rPr>
        <w:t>3.2 Cláusula que estipule que al asegurado no se le cobrará ningún cargo adicional sobre la prima establecida.</w:t>
      </w:r>
    </w:p>
    <w:p w:rsidR="00123268" w:rsidRDefault="00123268" w:rsidP="00BB1172">
      <w:pPr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123268">
        <w:rPr>
          <w:rFonts w:ascii="Calibri" w:eastAsia="Times New Roman" w:hAnsi="Calibri" w:cs="Times New Roman"/>
          <w:color w:val="000000"/>
          <w:lang w:eastAsia="es-SV"/>
        </w:rPr>
        <w:t>3.3 Que los comercializadores deberán proporcionar información a los usuarios en la que se aclare que la responsabilidad por los seguros tomados es de la sociedad de seguros respectiva y que la utilización de dicho medio para su contratación, no significa certificación sobre la solvencia de la sociedad de seguros.</w:t>
      </w:r>
    </w:p>
    <w:p w:rsidR="00123268" w:rsidRDefault="00123268" w:rsidP="00BB1172">
      <w:pPr>
        <w:ind w:left="993" w:hanging="284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123268">
        <w:rPr>
          <w:rFonts w:ascii="Calibri" w:eastAsia="Times New Roman" w:hAnsi="Calibri" w:cs="Times New Roman"/>
          <w:color w:val="000000"/>
          <w:lang w:eastAsia="es-SV"/>
        </w:rPr>
        <w:t>3.4 Si el cobro de las primas será efectuado por la sociedad de seguros o por el comercializador, en este último caso detallar el plazo en que las primas serán remitidas a la aseguradora.</w:t>
      </w:r>
    </w:p>
    <w:p w:rsidR="00123268" w:rsidRDefault="0087443E" w:rsidP="00BB1172">
      <w:pPr>
        <w:pStyle w:val="Prrafodelista"/>
        <w:numPr>
          <w:ilvl w:val="0"/>
          <w:numId w:val="40"/>
        </w:numPr>
        <w:jc w:val="both"/>
        <w:rPr>
          <w:rFonts w:eastAsia="Times New Roman"/>
          <w:color w:val="000000"/>
          <w:lang w:val="es-SV" w:eastAsia="es-SV"/>
        </w:rPr>
      </w:pPr>
      <w:r w:rsidRPr="0087443E">
        <w:rPr>
          <w:rFonts w:eastAsia="Times New Roman"/>
          <w:color w:val="000000"/>
          <w:lang w:val="es-SV" w:eastAsia="es-SV"/>
        </w:rPr>
        <w:t xml:space="preserve"> Estructura organizativa del comercializador con indicación de la unidad o unidades que se encargarán de la comercialización de las pólizas de seguros.</w:t>
      </w:r>
    </w:p>
    <w:p w:rsidR="0087443E" w:rsidRDefault="0087443E" w:rsidP="00BB1172">
      <w:pPr>
        <w:spacing w:after="0" w:line="240" w:lineRule="auto"/>
        <w:ind w:left="709"/>
        <w:jc w:val="both"/>
        <w:rPr>
          <w:rFonts w:eastAsia="Times New Roman"/>
          <w:color w:val="000000"/>
          <w:lang w:eastAsia="es-SV"/>
        </w:rPr>
      </w:pPr>
    </w:p>
    <w:p w:rsidR="0087443E" w:rsidRDefault="0087443E" w:rsidP="00BB1172">
      <w:pPr>
        <w:spacing w:after="0" w:line="240" w:lineRule="auto"/>
        <w:ind w:left="709"/>
        <w:jc w:val="both"/>
        <w:rPr>
          <w:rFonts w:eastAsia="Times New Roman"/>
          <w:color w:val="000000"/>
          <w:lang w:eastAsia="es-SV"/>
        </w:rPr>
      </w:pPr>
      <w:r w:rsidRPr="0087443E">
        <w:rPr>
          <w:rFonts w:eastAsia="Times New Roman"/>
          <w:color w:val="000000"/>
          <w:lang w:eastAsia="es-SV"/>
        </w:rPr>
        <w:t>4.1 Detallar las funciones que realizara cada unidad en la comercialización de la póliza de seguro.</w:t>
      </w:r>
    </w:p>
    <w:p w:rsidR="0087443E" w:rsidRPr="0087443E" w:rsidRDefault="0087443E" w:rsidP="00BB1172">
      <w:pPr>
        <w:spacing w:after="0" w:line="240" w:lineRule="auto"/>
        <w:ind w:left="709"/>
        <w:jc w:val="both"/>
        <w:rPr>
          <w:rFonts w:eastAsia="Times New Roman"/>
          <w:color w:val="000000"/>
          <w:lang w:eastAsia="es-SV"/>
        </w:rPr>
      </w:pPr>
    </w:p>
    <w:p w:rsidR="0087443E" w:rsidRDefault="0087443E" w:rsidP="00BB1172">
      <w:pPr>
        <w:pStyle w:val="Prrafodelista"/>
        <w:numPr>
          <w:ilvl w:val="0"/>
          <w:numId w:val="40"/>
        </w:numPr>
        <w:jc w:val="both"/>
        <w:rPr>
          <w:rFonts w:eastAsia="Times New Roman"/>
          <w:color w:val="000000"/>
          <w:lang w:val="es-SV" w:eastAsia="es-SV"/>
        </w:rPr>
      </w:pPr>
      <w:r w:rsidRPr="0087443E">
        <w:rPr>
          <w:rFonts w:eastAsia="Times New Roman"/>
          <w:color w:val="000000"/>
          <w:lang w:val="es-SV" w:eastAsia="es-SV"/>
        </w:rPr>
        <w:t>Detalle de los puntos de ventas que tendrán los comercializadores.</w:t>
      </w:r>
    </w:p>
    <w:p w:rsidR="00D05E22" w:rsidRDefault="00D05E22" w:rsidP="00BB1172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87443E" w:rsidRDefault="00D05E22" w:rsidP="00BB1172">
      <w:pPr>
        <w:pStyle w:val="Prrafodelista"/>
        <w:numPr>
          <w:ilvl w:val="0"/>
          <w:numId w:val="40"/>
        </w:numPr>
        <w:jc w:val="both"/>
        <w:rPr>
          <w:rFonts w:eastAsia="Times New Roman"/>
          <w:color w:val="000000"/>
          <w:lang w:val="es-SV" w:eastAsia="es-SV"/>
        </w:rPr>
      </w:pPr>
      <w:r w:rsidRPr="00D05E22">
        <w:rPr>
          <w:rFonts w:eastAsia="Times New Roman"/>
          <w:color w:val="000000"/>
          <w:lang w:val="es-SV" w:eastAsia="es-SV"/>
        </w:rPr>
        <w:t>Informar respecto a la Infraestructura tecnológica a utilizar para tal fin.</w:t>
      </w:r>
    </w:p>
    <w:p w:rsidR="00D05E22" w:rsidRDefault="00D05E22" w:rsidP="00BB1172">
      <w:pPr>
        <w:spacing w:after="0" w:line="240" w:lineRule="auto"/>
        <w:jc w:val="both"/>
        <w:rPr>
          <w:rFonts w:eastAsia="Times New Roman"/>
          <w:color w:val="000000"/>
          <w:lang w:eastAsia="es-SV"/>
        </w:rPr>
      </w:pPr>
    </w:p>
    <w:p w:rsidR="00FD6834" w:rsidRDefault="00FD6834" w:rsidP="00BB1172">
      <w:pPr>
        <w:spacing w:after="0" w:line="240" w:lineRule="auto"/>
        <w:ind w:left="709"/>
        <w:jc w:val="both"/>
        <w:rPr>
          <w:rFonts w:ascii="Calibri" w:eastAsia="Times New Roman" w:hAnsi="Calibri" w:cs="Times New Roman"/>
          <w:lang w:eastAsia="es-SV"/>
        </w:rPr>
      </w:pPr>
      <w:r w:rsidRPr="00FD6834">
        <w:rPr>
          <w:rFonts w:ascii="Calibri" w:eastAsia="Times New Roman" w:hAnsi="Calibri" w:cs="Times New Roman"/>
          <w:lang w:eastAsia="es-SV"/>
        </w:rPr>
        <w:t>6.1 Nombre del Sistema Informático a utilizar para el registro de las transacciones, y si estos estarán en línea.</w:t>
      </w:r>
    </w:p>
    <w:p w:rsidR="00FD6834" w:rsidRDefault="00FD6834" w:rsidP="00BB1172">
      <w:pPr>
        <w:spacing w:after="0" w:line="240" w:lineRule="auto"/>
        <w:ind w:left="709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FD6834">
        <w:rPr>
          <w:rFonts w:ascii="Calibri" w:eastAsia="Times New Roman" w:hAnsi="Calibri" w:cs="Times New Roman"/>
          <w:color w:val="000000"/>
          <w:lang w:eastAsia="es-SV"/>
        </w:rPr>
        <w:br/>
        <w:t>6.2 Deben presentar la documentación técnica del Hardware y Software de la plataforma tecnológica donde se administrará la póliza de seguro a comercializar, así como el diagrama de comunicación entre la aseguradora y el comercializador.</w:t>
      </w:r>
    </w:p>
    <w:p w:rsidR="00FD6834" w:rsidRDefault="00FD6834" w:rsidP="00BB1172">
      <w:pPr>
        <w:spacing w:after="0" w:line="240" w:lineRule="auto"/>
        <w:ind w:left="709"/>
        <w:jc w:val="both"/>
        <w:rPr>
          <w:rFonts w:ascii="Calibri" w:eastAsia="Times New Roman" w:hAnsi="Calibri" w:cs="Times New Roman"/>
          <w:color w:val="000000"/>
          <w:lang w:eastAsia="es-SV"/>
        </w:rPr>
      </w:pPr>
    </w:p>
    <w:p w:rsidR="00FD6834" w:rsidRDefault="00FD6834" w:rsidP="00BB1172">
      <w:pPr>
        <w:spacing w:after="0" w:line="240" w:lineRule="auto"/>
        <w:ind w:left="709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FD6834">
        <w:rPr>
          <w:rFonts w:ascii="Calibri" w:eastAsia="Times New Roman" w:hAnsi="Calibri" w:cs="Times New Roman"/>
          <w:color w:val="000000"/>
          <w:lang w:eastAsia="es-SV"/>
        </w:rPr>
        <w:t>6.3 La plataforma con la que se administrara la póliza de seguro, una vez sea instalada debe ser probada por ambas partes en los diferentes procesos de la promoción y colocación de los seguros a comercializar, debiendo ser avalada por medio de certificación del Auditor Interno de la Aseguradora y evidencia de las pruebas revisadas. Una vez terminadas las pruebas correspondientes, deben remitir dicha certificación a esta Superintendencia, con el fin de realizar las pruebas pertinentes.</w:t>
      </w:r>
    </w:p>
    <w:p w:rsidR="0087443E" w:rsidRDefault="00386A13" w:rsidP="00BB1172">
      <w:pPr>
        <w:pStyle w:val="Prrafodelista"/>
        <w:numPr>
          <w:ilvl w:val="0"/>
          <w:numId w:val="40"/>
        </w:numPr>
        <w:jc w:val="both"/>
        <w:rPr>
          <w:rFonts w:eastAsia="Times New Roman"/>
          <w:color w:val="000000"/>
          <w:lang w:val="es-SV" w:eastAsia="es-SV"/>
        </w:rPr>
      </w:pPr>
      <w:r w:rsidRPr="00386A13">
        <w:rPr>
          <w:rFonts w:eastAsia="Times New Roman"/>
          <w:color w:val="000000"/>
          <w:lang w:val="es-SV" w:eastAsia="es-SV"/>
        </w:rPr>
        <w:t>Plan Anual de Capacitación del personal que atenderá la comercialización masiva de seguros, adjuntando:</w:t>
      </w:r>
    </w:p>
    <w:p w:rsidR="00C07577" w:rsidRDefault="00C07577" w:rsidP="00BB1172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  <w:r w:rsidRPr="00C07577">
        <w:rPr>
          <w:rFonts w:eastAsia="Times New Roman"/>
          <w:color w:val="000000"/>
          <w:lang w:val="es-SV" w:eastAsia="es-SV"/>
        </w:rPr>
        <w:t>7.1 Programa de capacitación específico a ser desarrollado previo al inicio de la comercialización y procesos de refuerzo posteriores.</w:t>
      </w:r>
    </w:p>
    <w:p w:rsid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</w:p>
    <w:p w:rsid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  <w:r w:rsidRPr="00C07577">
        <w:rPr>
          <w:rFonts w:eastAsia="Times New Roman"/>
          <w:color w:val="000000"/>
          <w:lang w:val="es-SV" w:eastAsia="es-SV"/>
        </w:rPr>
        <w:t>7.2 Listado de asistencia firmado por el personal que recibió dicha capacitación que atenderá la comercialización masiva de seguros, el cual debe contener los campos siguientes: Código de empleado, Nombre completo, cargo, y Agencia/Puesto/Tienda.</w:t>
      </w:r>
    </w:p>
    <w:p w:rsid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</w:p>
    <w:p w:rsid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  <w:r w:rsidRPr="00C07577">
        <w:rPr>
          <w:rFonts w:eastAsia="Times New Roman"/>
          <w:color w:val="000000"/>
          <w:lang w:val="es-SV" w:eastAsia="es-SV"/>
        </w:rPr>
        <w:t>7.3 Cronograma calendarizado con las fechas en las que se impartirá o impartió la capacitación inicial y las de refuerzo para el personal.</w:t>
      </w:r>
    </w:p>
    <w:p w:rsid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</w:p>
    <w:p w:rsid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  <w:r w:rsidRPr="00C07577">
        <w:rPr>
          <w:rFonts w:eastAsia="Times New Roman"/>
          <w:color w:val="000000"/>
          <w:lang w:val="es-SV" w:eastAsia="es-SV"/>
        </w:rPr>
        <w:t>7.4 Capacitación sobre el manejo del sistema informático que se utilizará para la comercialización del seguro.  (Informar sobre la infraestructura que se utilizara en dicha comercialización)</w:t>
      </w:r>
      <w:r>
        <w:rPr>
          <w:rFonts w:eastAsia="Times New Roman"/>
          <w:color w:val="000000"/>
          <w:lang w:val="es-SV" w:eastAsia="es-SV"/>
        </w:rPr>
        <w:t>.</w:t>
      </w:r>
    </w:p>
    <w:p w:rsid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</w:p>
    <w:p w:rsid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  <w:r w:rsidRPr="00C07577">
        <w:rPr>
          <w:rFonts w:eastAsia="Times New Roman"/>
          <w:color w:val="000000"/>
          <w:lang w:val="es-SV" w:eastAsia="es-SV"/>
        </w:rPr>
        <w:t>7.5 Copia del material utilizado para impartir la capacitación.</w:t>
      </w:r>
    </w:p>
    <w:p w:rsidR="00C07577" w:rsidRPr="00C07577" w:rsidRDefault="00C07577" w:rsidP="00BB1172">
      <w:pPr>
        <w:pStyle w:val="Prrafodelista"/>
        <w:ind w:left="1134" w:hanging="425"/>
        <w:jc w:val="both"/>
        <w:rPr>
          <w:rFonts w:eastAsia="Times New Roman"/>
          <w:color w:val="000000"/>
          <w:lang w:val="es-SV" w:eastAsia="es-SV"/>
        </w:rPr>
      </w:pPr>
    </w:p>
    <w:p w:rsidR="0087443E" w:rsidRDefault="00E81A9D" w:rsidP="00BB1172">
      <w:pPr>
        <w:pStyle w:val="Prrafodelista"/>
        <w:numPr>
          <w:ilvl w:val="0"/>
          <w:numId w:val="40"/>
        </w:numPr>
        <w:jc w:val="both"/>
        <w:rPr>
          <w:rFonts w:eastAsia="Times New Roman"/>
          <w:color w:val="000000"/>
          <w:lang w:val="es-SV" w:eastAsia="es-SV"/>
        </w:rPr>
      </w:pPr>
      <w:r w:rsidRPr="00E81A9D">
        <w:rPr>
          <w:rFonts w:eastAsia="Times New Roman"/>
          <w:color w:val="000000"/>
          <w:lang w:val="es-SV" w:eastAsia="es-SV"/>
        </w:rPr>
        <w:t>Manuales de Procedimientos y Políticas de Control Interno, que contenga como mínimo, las descripciones siguientes:</w:t>
      </w:r>
    </w:p>
    <w:p w:rsidR="00E81A9D" w:rsidRDefault="00E81A9D" w:rsidP="00BB1172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E81A9D" w:rsidRDefault="00E81A9D" w:rsidP="00BB1172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  <w:r w:rsidRPr="00E81A9D">
        <w:rPr>
          <w:rFonts w:eastAsia="Times New Roman"/>
          <w:color w:val="000000"/>
          <w:lang w:val="es-SV" w:eastAsia="es-SV"/>
        </w:rPr>
        <w:t>8.1 Procedimientos y controles para la comercialización de las pólizas, detallando las unidades organizativas que intervienen por parte del comercializador y la aseguradora.</w:t>
      </w:r>
    </w:p>
    <w:p w:rsidR="00E81A9D" w:rsidRDefault="00E81A9D" w:rsidP="00BB1172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E81A9D" w:rsidRDefault="00E81A9D" w:rsidP="00BB1172">
      <w:pPr>
        <w:ind w:left="1134" w:hanging="425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E81A9D">
        <w:rPr>
          <w:rFonts w:ascii="Calibri" w:eastAsia="Times New Roman" w:hAnsi="Calibri" w:cs="Times New Roman"/>
          <w:color w:val="000000"/>
          <w:lang w:eastAsia="es-SV"/>
        </w:rPr>
        <w:t>8.2 Entrega de certificados y/o pólizas al asegurado, detallando el tiempo de entrega.</w:t>
      </w:r>
    </w:p>
    <w:p w:rsidR="00E81A9D" w:rsidRDefault="00E81A9D" w:rsidP="00BB1172">
      <w:pPr>
        <w:ind w:left="1134" w:hanging="425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E81A9D">
        <w:rPr>
          <w:rFonts w:ascii="Calibri" w:eastAsia="Times New Roman" w:hAnsi="Calibri" w:cs="Times New Roman"/>
          <w:color w:val="000000"/>
          <w:lang w:eastAsia="es-SV"/>
        </w:rPr>
        <w:t>8.3 La recepción de primas, especificando los posibles medios de pago a utilizar por parte de los asegurados.</w:t>
      </w:r>
    </w:p>
    <w:p w:rsidR="00E81A9D" w:rsidRDefault="00E81A9D" w:rsidP="00BB1172">
      <w:pPr>
        <w:ind w:left="1134" w:hanging="425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E81A9D">
        <w:rPr>
          <w:rFonts w:ascii="Calibri" w:eastAsia="Times New Roman" w:hAnsi="Calibri" w:cs="Times New Roman"/>
          <w:color w:val="000000"/>
          <w:lang w:eastAsia="es-SV"/>
        </w:rPr>
        <w:t>8.4 El traslado de primas recibidas a la sociedad de seguros y el ingreso de las comisiones, de acuerdo al plazo establecido en el convenio.</w:t>
      </w:r>
    </w:p>
    <w:p w:rsidR="00E81A9D" w:rsidRDefault="00E81A9D" w:rsidP="00BB1172">
      <w:pPr>
        <w:ind w:left="1134" w:hanging="425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E81A9D">
        <w:rPr>
          <w:rFonts w:ascii="Calibri" w:eastAsia="Times New Roman" w:hAnsi="Calibri" w:cs="Times New Roman"/>
          <w:color w:val="000000"/>
          <w:lang w:eastAsia="es-SV"/>
        </w:rPr>
        <w:t>8.5 Reclamos de los asegurados, especificar los lugares donde se presentarán los reclamos y si este es diferente a la sociedad de seguros, especificar tiempo para que estos sean informados a la aseguradora y pagados a los asegurados.</w:t>
      </w:r>
    </w:p>
    <w:p w:rsidR="00E81A9D" w:rsidRDefault="00E81A9D" w:rsidP="00BB1172">
      <w:pPr>
        <w:ind w:left="1134" w:hanging="425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E81A9D">
        <w:rPr>
          <w:rFonts w:ascii="Calibri" w:eastAsia="Times New Roman" w:hAnsi="Calibri" w:cs="Times New Roman"/>
          <w:color w:val="000000"/>
          <w:lang w:eastAsia="es-SV"/>
        </w:rPr>
        <w:t>8.6 Firma de elaborado y autorizado.</w:t>
      </w:r>
    </w:p>
    <w:p w:rsidR="00D05E22" w:rsidRDefault="0041467C" w:rsidP="00BB1172">
      <w:pPr>
        <w:pStyle w:val="Prrafodelista"/>
        <w:numPr>
          <w:ilvl w:val="0"/>
          <w:numId w:val="40"/>
        </w:numPr>
        <w:jc w:val="both"/>
        <w:rPr>
          <w:rFonts w:eastAsia="Times New Roman"/>
          <w:color w:val="000000"/>
          <w:lang w:val="es-SV" w:eastAsia="es-SV"/>
        </w:rPr>
      </w:pPr>
      <w:r w:rsidRPr="0041467C">
        <w:rPr>
          <w:rFonts w:eastAsia="Times New Roman"/>
          <w:color w:val="000000"/>
          <w:lang w:val="es-SV" w:eastAsia="es-SV"/>
        </w:rPr>
        <w:t>Dependiendo del canal comercial a utilizar para la venta de las pólizas se requerirá información adicional.</w:t>
      </w:r>
    </w:p>
    <w:p w:rsidR="0041467C" w:rsidRPr="0041467C" w:rsidRDefault="0041467C" w:rsidP="00BB1172">
      <w:pPr>
        <w:ind w:left="993" w:hanging="284"/>
        <w:jc w:val="both"/>
        <w:rPr>
          <w:rFonts w:eastAsia="Times New Roman"/>
          <w:color w:val="000000"/>
          <w:lang w:eastAsia="es-SV"/>
        </w:rPr>
      </w:pPr>
      <w:r w:rsidRPr="0041467C">
        <w:rPr>
          <w:rFonts w:eastAsia="Times New Roman"/>
          <w:color w:val="000000"/>
          <w:lang w:eastAsia="es-SV"/>
        </w:rPr>
        <w:t xml:space="preserve">9.1 En caso de que la venta se realice telefónicamente, deben proporcionar el </w:t>
      </w:r>
      <w:proofErr w:type="spellStart"/>
      <w:r w:rsidRPr="0041467C">
        <w:rPr>
          <w:rFonts w:eastAsia="Times New Roman"/>
          <w:color w:val="000000"/>
          <w:lang w:eastAsia="es-SV"/>
        </w:rPr>
        <w:t>Scrip</w:t>
      </w:r>
      <w:proofErr w:type="spellEnd"/>
      <w:r w:rsidRPr="0041467C">
        <w:rPr>
          <w:rFonts w:eastAsia="Times New Roman"/>
          <w:color w:val="000000"/>
          <w:lang w:eastAsia="es-SV"/>
        </w:rPr>
        <w:t xml:space="preserve"> de Venta, considerando lo estipulado en el artículo 30 del Reglamento de la Ley de Protección al Consumidor que requiere: “En el caso de seguros, debe especificarse los riesgo que cubren y los riesgos excluidos, la forma de hacer efectivo el reclamo, el plazo para efectuarlo, la prima y cualquier circunstancia relevante”.</w:t>
      </w:r>
    </w:p>
    <w:p w:rsidR="00D05E22" w:rsidRDefault="005768DD" w:rsidP="00BB1172">
      <w:pPr>
        <w:pStyle w:val="Prrafodelista"/>
        <w:numPr>
          <w:ilvl w:val="0"/>
          <w:numId w:val="40"/>
        </w:numPr>
        <w:jc w:val="both"/>
        <w:rPr>
          <w:rFonts w:eastAsia="Times New Roman"/>
          <w:color w:val="000000"/>
          <w:lang w:val="es-SV" w:eastAsia="es-SV"/>
        </w:rPr>
      </w:pPr>
      <w:r w:rsidRPr="005768DD">
        <w:rPr>
          <w:rFonts w:eastAsia="Times New Roman"/>
          <w:color w:val="000000"/>
          <w:lang w:val="es-SV" w:eastAsia="es-SV"/>
        </w:rPr>
        <w:t>Material publicitario a utilizar para la promoción de la póliza y en el momento de la contratación detallando en su contenido como mínimo lo requerido en el artículo 30 del Reglamento de la Ley de Protección al Consumidor.</w:t>
      </w:r>
    </w:p>
    <w:p w:rsidR="005768DD" w:rsidRDefault="005768DD" w:rsidP="00BB1172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D05E22" w:rsidRDefault="005768DD" w:rsidP="00BB1172">
      <w:pPr>
        <w:pStyle w:val="Prrafodelista"/>
        <w:numPr>
          <w:ilvl w:val="0"/>
          <w:numId w:val="40"/>
        </w:numPr>
        <w:jc w:val="both"/>
        <w:rPr>
          <w:rFonts w:eastAsia="Times New Roman"/>
          <w:color w:val="000000"/>
          <w:lang w:val="es-SV" w:eastAsia="es-SV"/>
        </w:rPr>
      </w:pPr>
      <w:r w:rsidRPr="005768DD">
        <w:rPr>
          <w:rFonts w:eastAsia="Times New Roman"/>
          <w:b/>
          <w:color w:val="000000"/>
          <w:lang w:val="es-SV" w:eastAsia="es-SV"/>
        </w:rPr>
        <w:t xml:space="preserve"> Nota:</w:t>
      </w:r>
      <w:r w:rsidRPr="005768DD">
        <w:rPr>
          <w:rFonts w:eastAsia="Times New Roman"/>
          <w:color w:val="000000"/>
          <w:lang w:val="es-SV" w:eastAsia="es-SV"/>
        </w:rPr>
        <w:t xml:space="preserve"> Se efectuaran verificaciones in-situ por parte de esta Superintendencia.</w:t>
      </w:r>
    </w:p>
    <w:sectPr w:rsidR="00D05E22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684" w:rsidRDefault="00566684" w:rsidP="00F90EE2">
      <w:pPr>
        <w:spacing w:after="0" w:line="240" w:lineRule="auto"/>
      </w:pPr>
      <w:r>
        <w:separator/>
      </w:r>
    </w:p>
  </w:endnote>
  <w:endnote w:type="continuationSeparator" w:id="0">
    <w:p w:rsidR="00566684" w:rsidRDefault="00566684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0"/>
      <w:docPartObj>
        <w:docPartGallery w:val="Page Numbers (Bottom of Page)"/>
        <w:docPartUnique/>
      </w:docPartObj>
    </w:sdtPr>
    <w:sdtContent>
      <w:p w:rsidR="00BB1172" w:rsidRDefault="005D4AB7">
        <w:pPr>
          <w:pStyle w:val="Piedepgina"/>
          <w:jc w:val="right"/>
        </w:pPr>
        <w:fldSimple w:instr=" PAGE   \* MERGEFORMAT ">
          <w:r w:rsidR="006D5B86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684" w:rsidRDefault="00566684" w:rsidP="00F90EE2">
      <w:pPr>
        <w:spacing w:after="0" w:line="240" w:lineRule="auto"/>
      </w:pPr>
      <w:r>
        <w:separator/>
      </w:r>
    </w:p>
  </w:footnote>
  <w:footnote w:type="continuationSeparator" w:id="0">
    <w:p w:rsidR="00566684" w:rsidRDefault="00566684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4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8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1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57471564"/>
    <w:multiLevelType w:val="hybridMultilevel"/>
    <w:tmpl w:val="4C26BE5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3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6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9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0"/>
  </w:num>
  <w:num w:numId="4">
    <w:abstractNumId w:val="1"/>
  </w:num>
  <w:num w:numId="5">
    <w:abstractNumId w:val="16"/>
  </w:num>
  <w:num w:numId="6">
    <w:abstractNumId w:val="34"/>
  </w:num>
  <w:num w:numId="7">
    <w:abstractNumId w:val="3"/>
  </w:num>
  <w:num w:numId="8">
    <w:abstractNumId w:val="24"/>
  </w:num>
  <w:num w:numId="9">
    <w:abstractNumId w:val="19"/>
  </w:num>
  <w:num w:numId="10">
    <w:abstractNumId w:val="28"/>
  </w:num>
  <w:num w:numId="11">
    <w:abstractNumId w:val="2"/>
  </w:num>
  <w:num w:numId="12">
    <w:abstractNumId w:val="9"/>
  </w:num>
  <w:num w:numId="13">
    <w:abstractNumId w:val="21"/>
  </w:num>
  <w:num w:numId="14">
    <w:abstractNumId w:val="27"/>
  </w:num>
  <w:num w:numId="15">
    <w:abstractNumId w:val="8"/>
  </w:num>
  <w:num w:numId="16">
    <w:abstractNumId w:val="7"/>
  </w:num>
  <w:num w:numId="17">
    <w:abstractNumId w:val="11"/>
  </w:num>
  <w:num w:numId="18">
    <w:abstractNumId w:val="13"/>
  </w:num>
  <w:num w:numId="19">
    <w:abstractNumId w:val="37"/>
  </w:num>
  <w:num w:numId="20">
    <w:abstractNumId w:val="17"/>
  </w:num>
  <w:num w:numId="21">
    <w:abstractNumId w:val="38"/>
  </w:num>
  <w:num w:numId="22">
    <w:abstractNumId w:val="35"/>
  </w:num>
  <w:num w:numId="23">
    <w:abstractNumId w:val="32"/>
  </w:num>
  <w:num w:numId="24">
    <w:abstractNumId w:val="15"/>
  </w:num>
  <w:num w:numId="25">
    <w:abstractNumId w:val="36"/>
  </w:num>
  <w:num w:numId="26">
    <w:abstractNumId w:val="22"/>
  </w:num>
  <w:num w:numId="27">
    <w:abstractNumId w:val="29"/>
  </w:num>
  <w:num w:numId="28">
    <w:abstractNumId w:val="39"/>
  </w:num>
  <w:num w:numId="29">
    <w:abstractNumId w:val="20"/>
  </w:num>
  <w:num w:numId="30">
    <w:abstractNumId w:val="23"/>
  </w:num>
  <w:num w:numId="31">
    <w:abstractNumId w:val="14"/>
  </w:num>
  <w:num w:numId="32">
    <w:abstractNumId w:val="4"/>
  </w:num>
  <w:num w:numId="33">
    <w:abstractNumId w:val="33"/>
  </w:num>
  <w:num w:numId="34">
    <w:abstractNumId w:val="12"/>
  </w:num>
  <w:num w:numId="35">
    <w:abstractNumId w:val="5"/>
  </w:num>
  <w:num w:numId="36">
    <w:abstractNumId w:val="18"/>
  </w:num>
  <w:num w:numId="37">
    <w:abstractNumId w:val="26"/>
  </w:num>
  <w:num w:numId="38">
    <w:abstractNumId w:val="10"/>
  </w:num>
  <w:num w:numId="39">
    <w:abstractNumId w:val="6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23268"/>
    <w:rsid w:val="001316AB"/>
    <w:rsid w:val="00136FF0"/>
    <w:rsid w:val="0014063D"/>
    <w:rsid w:val="00140E48"/>
    <w:rsid w:val="00152FEB"/>
    <w:rsid w:val="0017207E"/>
    <w:rsid w:val="00184ED1"/>
    <w:rsid w:val="0018597A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350C7"/>
    <w:rsid w:val="00343B7F"/>
    <w:rsid w:val="00344660"/>
    <w:rsid w:val="00352698"/>
    <w:rsid w:val="003774E4"/>
    <w:rsid w:val="00386A13"/>
    <w:rsid w:val="00391E80"/>
    <w:rsid w:val="003A7713"/>
    <w:rsid w:val="003C7C36"/>
    <w:rsid w:val="0041066F"/>
    <w:rsid w:val="0041467C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4071F"/>
    <w:rsid w:val="00541C8E"/>
    <w:rsid w:val="00564920"/>
    <w:rsid w:val="00566684"/>
    <w:rsid w:val="00566B1B"/>
    <w:rsid w:val="005768DD"/>
    <w:rsid w:val="00576F49"/>
    <w:rsid w:val="00580338"/>
    <w:rsid w:val="00582413"/>
    <w:rsid w:val="00591BAF"/>
    <w:rsid w:val="005A395F"/>
    <w:rsid w:val="005A62BF"/>
    <w:rsid w:val="005D4AB7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5B86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4261"/>
    <w:rsid w:val="00846EC4"/>
    <w:rsid w:val="008476F0"/>
    <w:rsid w:val="008479FE"/>
    <w:rsid w:val="008740DD"/>
    <w:rsid w:val="0087443E"/>
    <w:rsid w:val="008A108D"/>
    <w:rsid w:val="008A1FC5"/>
    <w:rsid w:val="008B17AA"/>
    <w:rsid w:val="008C26B8"/>
    <w:rsid w:val="008D7A24"/>
    <w:rsid w:val="008F239B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9F2D7D"/>
    <w:rsid w:val="00A0192F"/>
    <w:rsid w:val="00A10E6E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5614"/>
    <w:rsid w:val="00B13B3E"/>
    <w:rsid w:val="00B152D2"/>
    <w:rsid w:val="00B1594A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172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07577"/>
    <w:rsid w:val="00C23FCC"/>
    <w:rsid w:val="00C27AB6"/>
    <w:rsid w:val="00C45F80"/>
    <w:rsid w:val="00C47068"/>
    <w:rsid w:val="00C61144"/>
    <w:rsid w:val="00C62A4A"/>
    <w:rsid w:val="00C87C86"/>
    <w:rsid w:val="00C92113"/>
    <w:rsid w:val="00C93360"/>
    <w:rsid w:val="00C93FA9"/>
    <w:rsid w:val="00CA0772"/>
    <w:rsid w:val="00CA1D7B"/>
    <w:rsid w:val="00CC012A"/>
    <w:rsid w:val="00CE7618"/>
    <w:rsid w:val="00D05E22"/>
    <w:rsid w:val="00D20F0C"/>
    <w:rsid w:val="00D31688"/>
    <w:rsid w:val="00D42240"/>
    <w:rsid w:val="00D447C1"/>
    <w:rsid w:val="00D504B7"/>
    <w:rsid w:val="00D533A4"/>
    <w:rsid w:val="00D56EF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D2A35"/>
    <w:rsid w:val="00DE1B81"/>
    <w:rsid w:val="00DE3CBE"/>
    <w:rsid w:val="00E23D68"/>
    <w:rsid w:val="00E43C85"/>
    <w:rsid w:val="00E5004F"/>
    <w:rsid w:val="00E7547F"/>
    <w:rsid w:val="00E77EF2"/>
    <w:rsid w:val="00E81A9D"/>
    <w:rsid w:val="00E879C3"/>
    <w:rsid w:val="00E87C39"/>
    <w:rsid w:val="00E97337"/>
    <w:rsid w:val="00EA64B6"/>
    <w:rsid w:val="00EC33FD"/>
    <w:rsid w:val="00ED3A5C"/>
    <w:rsid w:val="00ED76D4"/>
    <w:rsid w:val="00EF21D9"/>
    <w:rsid w:val="00F1062D"/>
    <w:rsid w:val="00F107E3"/>
    <w:rsid w:val="00F15BCA"/>
    <w:rsid w:val="00F16ECF"/>
    <w:rsid w:val="00F25FC9"/>
    <w:rsid w:val="00F34967"/>
    <w:rsid w:val="00F44E23"/>
    <w:rsid w:val="00F65564"/>
    <w:rsid w:val="00F65C95"/>
    <w:rsid w:val="00F76048"/>
    <w:rsid w:val="00F82B19"/>
    <w:rsid w:val="00F8382F"/>
    <w:rsid w:val="00F90EE2"/>
    <w:rsid w:val="00F964EF"/>
    <w:rsid w:val="00FA56F3"/>
    <w:rsid w:val="00FB0744"/>
    <w:rsid w:val="00FB64F3"/>
    <w:rsid w:val="00FB6FAF"/>
    <w:rsid w:val="00FC2350"/>
    <w:rsid w:val="00FC6D09"/>
    <w:rsid w:val="00FD2FCD"/>
    <w:rsid w:val="00FD4CFB"/>
    <w:rsid w:val="00FD6834"/>
    <w:rsid w:val="00FE4142"/>
    <w:rsid w:val="00FF0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1027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6668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2018-07-02T21:01:00Z</dcterms:created>
  <dcterms:modified xsi:type="dcterms:W3CDTF">2018-07-02T21:01:00Z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