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1E383C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Cancelación </w:t>
            </w:r>
            <w:r w:rsidR="00013F7C" w:rsidRPr="00013F7C">
              <w:rPr>
                <w:b/>
              </w:rPr>
              <w:t>de comercializadores masivos</w:t>
            </w:r>
            <w:r w:rsidR="008A108D" w:rsidRPr="00D56EFA">
              <w:rPr>
                <w:b/>
              </w:rPr>
              <w:t>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16/09/2014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1E383C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013F7C" w:rsidRPr="00C1238A" w:rsidRDefault="00013F7C" w:rsidP="00013F7C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013F7C" w:rsidRDefault="00013F7C" w:rsidP="00013F7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Seguros: Artículos</w:t>
      </w:r>
      <w:r w:rsidRPr="00AB4518">
        <w:rPr>
          <w:szCs w:val="20"/>
          <w:lang w:val="es-SV"/>
        </w:rPr>
        <w:t xml:space="preserve"> </w:t>
      </w:r>
      <w:r>
        <w:rPr>
          <w:szCs w:val="20"/>
          <w:lang w:val="es-SV"/>
        </w:rPr>
        <w:t>51 y 52</w:t>
      </w:r>
      <w:r w:rsidRPr="00AB4518">
        <w:rPr>
          <w:szCs w:val="20"/>
          <w:lang w:val="es-SV"/>
        </w:rPr>
        <w:t xml:space="preserve">. </w:t>
      </w:r>
    </w:p>
    <w:p w:rsidR="00013F7C" w:rsidRPr="00DF1E0C" w:rsidRDefault="00013F7C" w:rsidP="00013F7C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013F7C">
        <w:rPr>
          <w:szCs w:val="24"/>
          <w:lang w:val="es-SV"/>
        </w:rPr>
        <w:t>Normas para el Registro de Entidades que Promuevan y Coloquen en Forma Masiva Pólizas de Seguros (NPS4-10)</w:t>
      </w:r>
    </w:p>
    <w:p w:rsidR="00013F7C" w:rsidRDefault="00013F7C" w:rsidP="00013F7C">
      <w:pPr>
        <w:pStyle w:val="Prrafodelista"/>
        <w:jc w:val="both"/>
        <w:rPr>
          <w:szCs w:val="20"/>
          <w:lang w:val="es-SV"/>
        </w:rPr>
      </w:pPr>
    </w:p>
    <w:p w:rsidR="00013F7C" w:rsidRDefault="00013F7C" w:rsidP="00013F7C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1E383C" w:rsidRPr="0088441B" w:rsidRDefault="001E383C" w:rsidP="00013F7C">
      <w:pPr>
        <w:spacing w:after="0" w:line="240" w:lineRule="auto"/>
        <w:jc w:val="both"/>
        <w:rPr>
          <w:szCs w:val="20"/>
        </w:rPr>
      </w:pPr>
    </w:p>
    <w:p w:rsidR="00013F7C" w:rsidRPr="00013F7C" w:rsidRDefault="00013F7C" w:rsidP="00013F7C">
      <w:pPr>
        <w:pStyle w:val="Ttulo2"/>
        <w:rPr>
          <w:rFonts w:asciiTheme="minorHAnsi" w:hAnsiTheme="minorHAnsi"/>
          <w:szCs w:val="18"/>
        </w:rPr>
      </w:pPr>
      <w:r w:rsidRPr="00013F7C">
        <w:rPr>
          <w:rFonts w:asciiTheme="minorHAnsi" w:hAnsiTheme="minorHAnsi"/>
          <w:szCs w:val="18"/>
        </w:rPr>
        <w:t>REQUISITOS PARA LA  CANCELACIÓN</w:t>
      </w:r>
    </w:p>
    <w:p w:rsidR="00013F7C" w:rsidRPr="0006193A" w:rsidRDefault="00013F7C" w:rsidP="00013F7C">
      <w:pPr>
        <w:pStyle w:val="Encabezado"/>
        <w:jc w:val="both"/>
        <w:rPr>
          <w:sz w:val="18"/>
          <w:szCs w:val="18"/>
          <w:lang w:val="es-ES_tradnl"/>
        </w:rPr>
      </w:pPr>
    </w:p>
    <w:p w:rsidR="00013F7C" w:rsidRDefault="00013F7C" w:rsidP="00013F7C">
      <w:pPr>
        <w:pStyle w:val="Textoindependiente"/>
        <w:numPr>
          <w:ilvl w:val="0"/>
          <w:numId w:val="38"/>
        </w:numPr>
        <w:jc w:val="both"/>
      </w:pPr>
      <w:r w:rsidRPr="00A017FE">
        <w:rPr>
          <w:rFonts w:eastAsia="Times New Roman" w:cs="Times New Roman"/>
          <w:color w:val="000000"/>
          <w:lang w:eastAsia="es-SV"/>
        </w:rPr>
        <w:t xml:space="preserve">Solicitud </w:t>
      </w:r>
      <w:r>
        <w:rPr>
          <w:rFonts w:eastAsia="Times New Roman" w:cs="Times New Roman"/>
          <w:color w:val="000000"/>
          <w:lang w:eastAsia="es-SV"/>
        </w:rPr>
        <w:t xml:space="preserve">expresa </w:t>
      </w:r>
      <w:r w:rsidRPr="00A017FE">
        <w:rPr>
          <w:rFonts w:eastAsia="Times New Roman" w:cs="Times New Roman"/>
          <w:color w:val="000000"/>
          <w:lang w:eastAsia="es-SV"/>
        </w:rPr>
        <w:t>dirigida al Superintendente</w:t>
      </w:r>
      <w:r>
        <w:t>, s</w:t>
      </w:r>
      <w:r w:rsidRPr="00637CFE">
        <w:t xml:space="preserve">uscrita por </w:t>
      </w:r>
      <w:r>
        <w:t>el Presidente,</w:t>
      </w:r>
      <w:r w:rsidRPr="00637CFE">
        <w:t xml:space="preserve"> Representante Legal </w:t>
      </w:r>
      <w:r>
        <w:t xml:space="preserve"> </w:t>
      </w:r>
      <w:r w:rsidRPr="00637CFE">
        <w:t>o por un apoderado especialmente designado al efecto</w:t>
      </w:r>
      <w:r w:rsidR="001E383C">
        <w:t xml:space="preserve"> solicitando la cancelación del comercializador,</w:t>
      </w:r>
      <w:r>
        <w:t xml:space="preserve"> que contenga:</w:t>
      </w:r>
    </w:p>
    <w:p w:rsidR="00013F7C" w:rsidRDefault="00013F7C" w:rsidP="00013F7C">
      <w:pPr>
        <w:pStyle w:val="Textoindependiente"/>
        <w:numPr>
          <w:ilvl w:val="0"/>
          <w:numId w:val="39"/>
        </w:numPr>
        <w:jc w:val="both"/>
      </w:pPr>
      <w:r w:rsidRPr="00637CFE">
        <w:t>Nombre, razón social o denominación</w:t>
      </w:r>
      <w:r>
        <w:t xml:space="preserve"> del comercializador</w:t>
      </w:r>
    </w:p>
    <w:p w:rsidR="00013F7C" w:rsidRDefault="00013F7C" w:rsidP="00013F7C">
      <w:pPr>
        <w:pStyle w:val="Textoindependiente"/>
        <w:numPr>
          <w:ilvl w:val="0"/>
          <w:numId w:val="39"/>
        </w:numPr>
        <w:jc w:val="both"/>
      </w:pPr>
      <w:r>
        <w:t>D</w:t>
      </w:r>
      <w:r w:rsidRPr="00637CFE">
        <w:t xml:space="preserve">irección particular </w:t>
      </w:r>
      <w:r>
        <w:t>del comercializador</w:t>
      </w:r>
    </w:p>
    <w:p w:rsidR="00013F7C" w:rsidRDefault="00013F7C" w:rsidP="00013F7C">
      <w:pPr>
        <w:pStyle w:val="Textoindependiente"/>
        <w:numPr>
          <w:ilvl w:val="0"/>
          <w:numId w:val="39"/>
        </w:numPr>
        <w:jc w:val="both"/>
      </w:pPr>
      <w:r>
        <w:t>A</w:t>
      </w:r>
      <w:r w:rsidRPr="00637CFE">
        <w:t>ctividad o giro principal</w:t>
      </w:r>
      <w:r>
        <w:t xml:space="preserve"> del comercializador</w:t>
      </w:r>
    </w:p>
    <w:p w:rsidR="00013F7C" w:rsidRDefault="00013F7C" w:rsidP="00013F7C">
      <w:pPr>
        <w:pStyle w:val="Textoindependiente"/>
        <w:numPr>
          <w:ilvl w:val="0"/>
          <w:numId w:val="38"/>
        </w:numPr>
        <w:jc w:val="both"/>
      </w:pPr>
      <w:r>
        <w:t xml:space="preserve">Copia de la </w:t>
      </w:r>
      <w:r w:rsidRPr="00A669D7">
        <w:t xml:space="preserve">póliza </w:t>
      </w:r>
      <w:r>
        <w:t xml:space="preserve">y anexo de última renovación, </w:t>
      </w:r>
      <w:r w:rsidRPr="00A669D7">
        <w:t xml:space="preserve">suscrita entre la Aseguradora y </w:t>
      </w:r>
      <w:r>
        <w:t>el comercializador masivo.</w:t>
      </w:r>
    </w:p>
    <w:p w:rsidR="00013F7C" w:rsidRPr="00756B8D" w:rsidRDefault="00013F7C" w:rsidP="00013F7C">
      <w:pPr>
        <w:pStyle w:val="Textoindependiente"/>
        <w:ind w:left="426"/>
        <w:jc w:val="both"/>
      </w:pPr>
    </w:p>
    <w:p w:rsidR="00013F7C" w:rsidRDefault="00013F7C" w:rsidP="00013F7C">
      <w:pPr>
        <w:spacing w:after="0" w:line="240" w:lineRule="auto"/>
      </w:pPr>
    </w:p>
    <w:p w:rsidR="001E383C" w:rsidRPr="00D56EFA" w:rsidRDefault="001E383C" w:rsidP="00013F7C">
      <w:pPr>
        <w:spacing w:after="0" w:line="240" w:lineRule="auto"/>
      </w:pPr>
    </w:p>
    <w:sectPr w:rsidR="001E383C" w:rsidRPr="00D56EFA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AC2" w:rsidRDefault="00531AC2" w:rsidP="00F90EE2">
      <w:pPr>
        <w:spacing w:after="0" w:line="240" w:lineRule="auto"/>
      </w:pPr>
      <w:r>
        <w:separator/>
      </w:r>
    </w:p>
  </w:endnote>
  <w:endnote w:type="continuationSeparator" w:id="0">
    <w:p w:rsidR="00531AC2" w:rsidRDefault="00531AC2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4"/>
      <w:docPartObj>
        <w:docPartGallery w:val="Page Numbers (Bottom of Page)"/>
        <w:docPartUnique/>
      </w:docPartObj>
    </w:sdtPr>
    <w:sdtContent>
      <w:p w:rsidR="001E383C" w:rsidRDefault="006C03F9">
        <w:pPr>
          <w:pStyle w:val="Piedepgina"/>
          <w:jc w:val="right"/>
        </w:pPr>
        <w:fldSimple w:instr=" PAGE   \* MERGEFORMAT ">
          <w:r w:rsidR="00042E7B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AC2" w:rsidRDefault="00531AC2" w:rsidP="00F90EE2">
      <w:pPr>
        <w:spacing w:after="0" w:line="240" w:lineRule="auto"/>
      </w:pPr>
      <w:r>
        <w:separator/>
      </w:r>
    </w:p>
  </w:footnote>
  <w:footnote w:type="continuationSeparator" w:id="0">
    <w:p w:rsidR="00531AC2" w:rsidRDefault="00531AC2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4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8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1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2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0"/>
  </w:num>
  <w:num w:numId="4">
    <w:abstractNumId w:val="1"/>
  </w:num>
  <w:num w:numId="5">
    <w:abstractNumId w:val="16"/>
  </w:num>
  <w:num w:numId="6">
    <w:abstractNumId w:val="33"/>
  </w:num>
  <w:num w:numId="7">
    <w:abstractNumId w:val="3"/>
  </w:num>
  <w:num w:numId="8">
    <w:abstractNumId w:val="24"/>
  </w:num>
  <w:num w:numId="9">
    <w:abstractNumId w:val="19"/>
  </w:num>
  <w:num w:numId="10">
    <w:abstractNumId w:val="28"/>
  </w:num>
  <w:num w:numId="11">
    <w:abstractNumId w:val="2"/>
  </w:num>
  <w:num w:numId="12">
    <w:abstractNumId w:val="9"/>
  </w:num>
  <w:num w:numId="13">
    <w:abstractNumId w:val="21"/>
  </w:num>
  <w:num w:numId="14">
    <w:abstractNumId w:val="27"/>
  </w:num>
  <w:num w:numId="15">
    <w:abstractNumId w:val="8"/>
  </w:num>
  <w:num w:numId="16">
    <w:abstractNumId w:val="7"/>
  </w:num>
  <w:num w:numId="17">
    <w:abstractNumId w:val="11"/>
  </w:num>
  <w:num w:numId="18">
    <w:abstractNumId w:val="13"/>
  </w:num>
  <w:num w:numId="19">
    <w:abstractNumId w:val="36"/>
  </w:num>
  <w:num w:numId="20">
    <w:abstractNumId w:val="17"/>
  </w:num>
  <w:num w:numId="21">
    <w:abstractNumId w:val="37"/>
  </w:num>
  <w:num w:numId="22">
    <w:abstractNumId w:val="34"/>
  </w:num>
  <w:num w:numId="23">
    <w:abstractNumId w:val="31"/>
  </w:num>
  <w:num w:numId="24">
    <w:abstractNumId w:val="15"/>
  </w:num>
  <w:num w:numId="25">
    <w:abstractNumId w:val="35"/>
  </w:num>
  <w:num w:numId="26">
    <w:abstractNumId w:val="22"/>
  </w:num>
  <w:num w:numId="27">
    <w:abstractNumId w:val="29"/>
  </w:num>
  <w:num w:numId="28">
    <w:abstractNumId w:val="38"/>
  </w:num>
  <w:num w:numId="29">
    <w:abstractNumId w:val="20"/>
  </w:num>
  <w:num w:numId="30">
    <w:abstractNumId w:val="23"/>
  </w:num>
  <w:num w:numId="31">
    <w:abstractNumId w:val="14"/>
  </w:num>
  <w:num w:numId="32">
    <w:abstractNumId w:val="4"/>
  </w:num>
  <w:num w:numId="33">
    <w:abstractNumId w:val="32"/>
  </w:num>
  <w:num w:numId="34">
    <w:abstractNumId w:val="12"/>
  </w:num>
  <w:num w:numId="35">
    <w:abstractNumId w:val="5"/>
  </w:num>
  <w:num w:numId="36">
    <w:abstractNumId w:val="18"/>
  </w:num>
  <w:num w:numId="37">
    <w:abstractNumId w:val="26"/>
  </w:num>
  <w:num w:numId="38">
    <w:abstractNumId w:val="10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2E7B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7207E"/>
    <w:rsid w:val="00184ED1"/>
    <w:rsid w:val="0018597A"/>
    <w:rsid w:val="0019199E"/>
    <w:rsid w:val="001934DF"/>
    <w:rsid w:val="00195F69"/>
    <w:rsid w:val="001E383C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350C7"/>
    <w:rsid w:val="00343B7F"/>
    <w:rsid w:val="00344660"/>
    <w:rsid w:val="00352698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31AC2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3F9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900846"/>
    <w:rsid w:val="00900BF5"/>
    <w:rsid w:val="00903533"/>
    <w:rsid w:val="009049E5"/>
    <w:rsid w:val="009174B3"/>
    <w:rsid w:val="00930378"/>
    <w:rsid w:val="0093158B"/>
    <w:rsid w:val="009337D1"/>
    <w:rsid w:val="00953707"/>
    <w:rsid w:val="00957088"/>
    <w:rsid w:val="00957130"/>
    <w:rsid w:val="0096402D"/>
    <w:rsid w:val="009803CF"/>
    <w:rsid w:val="00983FF6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5614"/>
    <w:rsid w:val="00B13B3E"/>
    <w:rsid w:val="00B152D2"/>
    <w:rsid w:val="00B1594A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92113"/>
    <w:rsid w:val="00C93360"/>
    <w:rsid w:val="00C93FA9"/>
    <w:rsid w:val="00CA0772"/>
    <w:rsid w:val="00CA1D7B"/>
    <w:rsid w:val="00CC012A"/>
    <w:rsid w:val="00CE7618"/>
    <w:rsid w:val="00D20F0C"/>
    <w:rsid w:val="00D31688"/>
    <w:rsid w:val="00D42240"/>
    <w:rsid w:val="00D447C1"/>
    <w:rsid w:val="00D504B7"/>
    <w:rsid w:val="00D533A4"/>
    <w:rsid w:val="00D56EFA"/>
    <w:rsid w:val="00D717A0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ED3A5C"/>
    <w:rsid w:val="00ED3C70"/>
    <w:rsid w:val="00ED76D4"/>
    <w:rsid w:val="00EF21D9"/>
    <w:rsid w:val="00F1062D"/>
    <w:rsid w:val="00F15BCA"/>
    <w:rsid w:val="00F16ECF"/>
    <w:rsid w:val="00F25FC9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A6F08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2018-07-02T21:02:00Z</dcterms:created>
  <dcterms:modified xsi:type="dcterms:W3CDTF">2018-07-02T21:02:00Z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